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283507" w14:textId="1C46C3EE" w:rsidR="009E08DB" w:rsidRDefault="009A3B97" w:rsidP="009E4127">
      <w:r>
        <w:rPr>
          <w:noProof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174E73C9" wp14:editId="6529DF60">
                <wp:simplePos x="0" y="0"/>
                <wp:positionH relativeFrom="column">
                  <wp:posOffset>9416843</wp:posOffset>
                </wp:positionH>
                <wp:positionV relativeFrom="paragraph">
                  <wp:posOffset>-485140</wp:posOffset>
                </wp:positionV>
                <wp:extent cx="638979" cy="203812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79" cy="20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C48FC6" w14:textId="6D7AA350" w:rsidR="009A3B97" w:rsidRPr="009A3B97" w:rsidRDefault="009A3B97" w:rsidP="009A3B97"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74E73C9" id="_x0000_t202" coordsize="21600,21600" o:spt="202" path="m,l,21600r21600,l21600,xe">
                <v:stroke joinstyle="miter"/>
                <v:path gradientshapeok="t" o:connecttype="rect"/>
              </v:shapetype>
              <v:shape id="Text Box 39" o:spid="_x0000_s1026" type="#_x0000_t202" style="position:absolute;left:0;text-align:left;margin-left:741.5pt;margin-top:-38.2pt;width:50.3pt;height:16.0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" filled="f" stroked="f" strokeweight=".5pt">
                <v:textbox inset="1mm,0,1mm,0">
                  <w:txbxContent>
                    <w:p w14:paraId="13C48FC6" w14:textId="6D7AA350" w:rsidR="009A3B97" w:rsidRPr="009A3B97" w:rsidRDefault="009A3B97" w:rsidP="009A3B97">
                      <w:pPr>
                        <w:jc w:val="left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Year 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DA2B1B7" wp14:editId="24330864">
                <wp:simplePos x="0" y="0"/>
                <wp:positionH relativeFrom="column">
                  <wp:posOffset>43608</wp:posOffset>
                </wp:positionH>
                <wp:positionV relativeFrom="paragraph">
                  <wp:posOffset>7620</wp:posOffset>
                </wp:positionV>
                <wp:extent cx="2609636" cy="203812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636" cy="20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FF02794" w14:textId="31CAFE19" w:rsidR="009A3B97" w:rsidRPr="009A3B97" w:rsidRDefault="009A3B97" w:rsidP="009A3B97"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Key Vocabulary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A2B1B7" id="Text Box 38" o:spid="_x0000_s1027" type="#_x0000_t202" style="position:absolute;left:0;text-align:left;margin-left:3.45pt;margin-top:.6pt;width:205.5pt;height:16.0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" filled="f" stroked="f" strokeweight=".5pt">
                <v:textbox inset="1mm,0,1mm,0">
                  <w:txbxContent>
                    <w:p w14:paraId="4FF02794" w14:textId="31CAFE19" w:rsidR="009A3B97" w:rsidRPr="009A3B97" w:rsidRDefault="009A3B97" w:rsidP="009A3B97">
                      <w:pPr>
                        <w:jc w:val="left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Key Vocabulary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025FBF09" wp14:editId="2EC2C2FD">
                <wp:simplePos x="0" y="0"/>
                <wp:positionH relativeFrom="column">
                  <wp:posOffset>4233874</wp:posOffset>
                </wp:positionH>
                <wp:positionV relativeFrom="paragraph">
                  <wp:posOffset>113749</wp:posOffset>
                </wp:positionV>
                <wp:extent cx="2996588" cy="677537"/>
                <wp:effectExtent l="0" t="0" r="0" b="889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88" cy="67753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1BE09B" w14:textId="77777777" w:rsidR="009A3B97" w:rsidRPr="009A3B97" w:rsidRDefault="009A3B97" w:rsidP="009A3B97">
                            <w:pPr>
                              <w:pStyle w:val="KS2BodyCopyKS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auto"/>
                              </w:rPr>
                            </w:pPr>
                            <w:r w:rsidRPr="009A3B97">
                              <w:rPr>
                                <w:color w:val="auto"/>
                              </w:rPr>
                              <w:t xml:space="preserve">The Americas are two separate </w:t>
                            </w:r>
                            <w:r w:rsidRPr="009A3B97">
                              <w:rPr>
                                <w:rStyle w:val="OrangeKeyVocabColours"/>
                                <w:b w:val="0"/>
                                <w:bCs w:val="0"/>
                                <w:color w:val="auto"/>
                              </w:rPr>
                              <w:t>continents</w:t>
                            </w:r>
                            <w:r w:rsidRPr="009A3B97">
                              <w:rPr>
                                <w:color w:val="auto"/>
                              </w:rPr>
                              <w:t xml:space="preserve"> consisting of North America and South America.</w:t>
                            </w:r>
                          </w:p>
                          <w:p w14:paraId="0EC60D5C" w14:textId="77777777" w:rsidR="009A3B97" w:rsidRPr="00A41B52" w:rsidRDefault="009A3B97" w:rsidP="009A3B97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5FBF09" id="Text Box 35" o:spid="_x0000_s1028" type="#_x0000_t202" style="position:absolute;left:0;text-align:left;margin-left:333.4pt;margin-top:8.95pt;width:235.95pt;height:53.3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" filled="f" stroked="f" strokeweight=".5pt">
                <v:textbox inset="1mm,0,1mm,0">
                  <w:txbxContent>
                    <w:p w14:paraId="651BE09B" w14:textId="77777777" w:rsidR="009A3B97" w:rsidRPr="009A3B97" w:rsidRDefault="009A3B97" w:rsidP="009A3B97">
                      <w:pPr>
                        <w:pStyle w:val="KS2BodyCopyKS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auto"/>
                        </w:rPr>
                      </w:pPr>
                      <w:r w:rsidRPr="009A3B97">
                        <w:rPr>
                          <w:color w:val="auto"/>
                        </w:rPr>
                        <w:t xml:space="preserve">The Americas are two separate </w:t>
                      </w:r>
                      <w:r w:rsidRPr="009A3B97">
                        <w:rPr>
                          <w:rStyle w:val="OrangeKeyVocabColours"/>
                          <w:b w:val="0"/>
                          <w:bCs w:val="0"/>
                          <w:color w:val="auto"/>
                        </w:rPr>
                        <w:t>continents</w:t>
                      </w:r>
                      <w:r w:rsidRPr="009A3B97">
                        <w:rPr>
                          <w:color w:val="auto"/>
                        </w:rPr>
                        <w:t xml:space="preserve"> consisting of North America and South America.</w:t>
                      </w:r>
                    </w:p>
                    <w:p w14:paraId="0EC60D5C" w14:textId="77777777" w:rsidR="009A3B97" w:rsidRPr="00A41B52" w:rsidRDefault="009A3B97" w:rsidP="009A3B97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673BFD08" wp14:editId="4F7479C1">
                <wp:simplePos x="0" y="0"/>
                <wp:positionH relativeFrom="column">
                  <wp:posOffset>4498394</wp:posOffset>
                </wp:positionH>
                <wp:positionV relativeFrom="paragraph">
                  <wp:posOffset>-89190</wp:posOffset>
                </wp:positionV>
                <wp:extent cx="2609636" cy="203812"/>
                <wp:effectExtent l="0" t="0" r="0" b="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9636" cy="20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ECF0B9" w14:textId="49DBA84C" w:rsidR="009A3B97" w:rsidRPr="009A3B97" w:rsidRDefault="009A3B97" w:rsidP="009A3B97"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The Americas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BFD08" id="Text Box 34" o:spid="_x0000_s1029" type="#_x0000_t202" style="position:absolute;left:0;text-align:left;margin-left:354.2pt;margin-top:-7pt;width:205.5pt;height:16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" filled="f" stroked="f" strokeweight=".5pt">
                <v:textbox inset="1mm,0,1mm,0">
                  <w:txbxContent>
                    <w:p w14:paraId="11ECF0B9" w14:textId="49DBA84C" w:rsidR="009A3B97" w:rsidRPr="009A3B97" w:rsidRDefault="009A3B97" w:rsidP="009A3B97">
                      <w:pPr>
                        <w:jc w:val="left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The Americas</w:t>
                      </w:r>
                    </w:p>
                  </w:txbxContent>
                </v:textbox>
              </v:shape>
            </w:pict>
          </mc:Fallback>
        </mc:AlternateContent>
      </w:r>
    </w:p>
    <w:p w14:paraId="4CCA1533" w14:textId="3DF4450A" w:rsidR="00353A6E" w:rsidRPr="00353A6E" w:rsidRDefault="00A41B52" w:rsidP="00353A6E"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1025693" wp14:editId="060E9F2B">
                <wp:simplePos x="0" y="0"/>
                <wp:positionH relativeFrom="column">
                  <wp:posOffset>1130355</wp:posOffset>
                </wp:positionH>
                <wp:positionV relativeFrom="paragraph">
                  <wp:posOffset>79680</wp:posOffset>
                </wp:positionV>
                <wp:extent cx="3124800" cy="727200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026342" w14:textId="5D074D8B" w:rsidR="00A41B52" w:rsidRPr="00A41B52" w:rsidRDefault="00A41B52" w:rsidP="003E524E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 w:rsidRPr="00A41B52">
                              <w:rPr>
                                <w:iCs/>
                                <w:color w:val="292526"/>
                              </w:rPr>
                              <w:t>large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geographical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proofErr w:type="gramStart"/>
                            <w:r w:rsidRPr="00A41B52">
                              <w:rPr>
                                <w:iCs/>
                                <w:color w:val="292526"/>
                              </w:rPr>
                              <w:t>area</w:t>
                            </w:r>
                            <w:proofErr w:type="gramEnd"/>
                            <w:r w:rsidRPr="00A41B52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which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is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home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77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to certain plants and animals, specially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adapted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to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suit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the environment.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025693" id="Text Box 18" o:spid="_x0000_s1030" type="#_x0000_t202" style="position:absolute;left:0;text-align:left;margin-left:89pt;margin-top:6.25pt;width:246.05pt;height:57.2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" filled="f" stroked="f" strokeweight=".5pt">
                <v:textbox inset="1mm,0,1mm,0">
                  <w:txbxContent>
                    <w:p w14:paraId="47026342" w14:textId="5D074D8B" w:rsidR="00A41B52" w:rsidRPr="00A41B52" w:rsidRDefault="00A41B52" w:rsidP="003E524E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  <w:r w:rsidRPr="00A41B52">
                        <w:rPr>
                          <w:iCs/>
                          <w:color w:val="292526"/>
                        </w:rPr>
                        <w:t>large</w:t>
                      </w:r>
                      <w:r w:rsidRPr="00A41B52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geographical</w:t>
                      </w:r>
                      <w:r w:rsidRPr="00A41B52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proofErr w:type="gramStart"/>
                      <w:r w:rsidRPr="00A41B52">
                        <w:rPr>
                          <w:iCs/>
                          <w:color w:val="292526"/>
                        </w:rPr>
                        <w:t>area</w:t>
                      </w:r>
                      <w:proofErr w:type="gramEnd"/>
                      <w:r w:rsidRPr="00A41B52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which</w:t>
                      </w:r>
                      <w:r w:rsidRPr="00A41B52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is</w:t>
                      </w:r>
                      <w:r w:rsidRPr="00A41B52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home</w:t>
                      </w:r>
                      <w:r w:rsidRPr="00A41B52">
                        <w:rPr>
                          <w:iCs/>
                          <w:color w:val="292526"/>
                          <w:spacing w:val="-77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to certain plants and animals, specially</w:t>
                      </w:r>
                      <w:r w:rsidRPr="00A41B52">
                        <w:rPr>
                          <w:iCs/>
                          <w:color w:val="292526"/>
                          <w:spacing w:val="1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adapted</w:t>
                      </w:r>
                      <w:r w:rsidRPr="00A41B52">
                        <w:rPr>
                          <w:iCs/>
                          <w:color w:val="292526"/>
                          <w:spacing w:val="-1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to</w:t>
                      </w:r>
                      <w:r w:rsidRPr="00A41B52">
                        <w:rPr>
                          <w:iCs/>
                          <w:color w:val="292526"/>
                          <w:spacing w:val="-1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suit</w:t>
                      </w:r>
                      <w:r w:rsidRPr="00A41B52">
                        <w:rPr>
                          <w:iCs/>
                          <w:color w:val="292526"/>
                          <w:spacing w:val="-1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</w:rPr>
                        <w:t>the environment.</w:t>
                      </w:r>
                    </w:p>
                  </w:txbxContent>
                </v:textbox>
              </v:shape>
            </w:pict>
          </mc:Fallback>
        </mc:AlternateContent>
      </w:r>
      <w:r w:rsidR="00353A6E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9B84378" wp14:editId="180E2901">
                <wp:simplePos x="0" y="0"/>
                <wp:positionH relativeFrom="column">
                  <wp:posOffset>71955</wp:posOffset>
                </wp:positionH>
                <wp:positionV relativeFrom="paragraph">
                  <wp:posOffset>79680</wp:posOffset>
                </wp:positionV>
                <wp:extent cx="993120" cy="690645"/>
                <wp:effectExtent l="0" t="0" r="0" b="825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20" cy="6906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7A6DC68" w14:textId="6EC12B12" w:rsidR="00353A6E" w:rsidRPr="00A41B52" w:rsidRDefault="00353A6E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FF0000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FF0000"/>
                              </w:rPr>
                              <w:t>biomes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B84378" id="Text Box 9" o:spid="_x0000_s1031" type="#_x0000_t202" style="position:absolute;left:0;text-align:left;margin-left:5.65pt;margin-top:6.25pt;width:78.2pt;height:54.4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" filled="f" stroked="f" strokeweight=".5pt">
                <v:textbox inset="1mm,0,1mm,0">
                  <w:txbxContent>
                    <w:p w14:paraId="27A6DC68" w14:textId="6EC12B12" w:rsidR="00353A6E" w:rsidRPr="00A41B52" w:rsidRDefault="00353A6E">
                      <w:pPr>
                        <w:rPr>
                          <w:rFonts w:ascii="Twinkl SemiBold" w:hAnsi="Twinkl SemiBold"/>
                          <w:b/>
                          <w:bCs/>
                          <w:color w:val="FF0000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FF0000"/>
                        </w:rPr>
                        <w:t>biomes</w:t>
                      </w:r>
                    </w:p>
                  </w:txbxContent>
                </v:textbox>
              </v:shape>
            </w:pict>
          </mc:Fallback>
        </mc:AlternateContent>
      </w:r>
    </w:p>
    <w:p w14:paraId="26322AE1" w14:textId="6771D7A2" w:rsidR="00353A6E" w:rsidRPr="00353A6E" w:rsidRDefault="009A3B97" w:rsidP="00353A6E">
      <w:r>
        <w:rPr>
          <w:noProof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01D3095" wp14:editId="1BF61C75">
                <wp:simplePos x="0" y="0"/>
                <wp:positionH relativeFrom="column">
                  <wp:posOffset>4233499</wp:posOffset>
                </wp:positionH>
                <wp:positionV relativeFrom="paragraph">
                  <wp:posOffset>144145</wp:posOffset>
                </wp:positionV>
                <wp:extent cx="2996588" cy="545334"/>
                <wp:effectExtent l="0" t="0" r="0" b="1270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88" cy="54533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FC45F1" w14:textId="77777777" w:rsidR="009A3B97" w:rsidRPr="009A3B97" w:rsidRDefault="009A3B97" w:rsidP="009A3B97">
                            <w:pPr>
                              <w:pStyle w:val="KS2BodyCopyKS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auto"/>
                              </w:rPr>
                            </w:pPr>
                            <w:r w:rsidRPr="009A3B97">
                              <w:rPr>
                                <w:color w:val="auto"/>
                              </w:rPr>
                              <w:t>North America contains 23 different</w:t>
                            </w:r>
                            <w:r>
                              <w:rPr>
                                <w:color w:val="auto"/>
                              </w:rPr>
                              <w:t xml:space="preserve"> </w:t>
                            </w:r>
                            <w:r w:rsidRPr="009A3B97">
                              <w:rPr>
                                <w:color w:val="auto"/>
                              </w:rPr>
                              <w:t>countries.</w:t>
                            </w:r>
                          </w:p>
                          <w:p w14:paraId="7BC30B4A" w14:textId="77777777" w:rsidR="009A3B97" w:rsidRPr="00A41B52" w:rsidRDefault="009A3B97" w:rsidP="009A3B97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1D3095" id="Text Box 36" o:spid="_x0000_s1032" type="#_x0000_t202" style="position:absolute;left:0;text-align:left;margin-left:333.35pt;margin-top:11.35pt;width:235.95pt;height:42.9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" filled="f" stroked="f" strokeweight=".5pt">
                <v:textbox inset="1mm,0,1mm,0">
                  <w:txbxContent>
                    <w:p w14:paraId="1AFC45F1" w14:textId="77777777" w:rsidR="009A3B97" w:rsidRPr="009A3B97" w:rsidRDefault="009A3B97" w:rsidP="009A3B97">
                      <w:pPr>
                        <w:pStyle w:val="KS2BodyCopyKS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auto"/>
                        </w:rPr>
                      </w:pPr>
                      <w:r w:rsidRPr="009A3B97">
                        <w:rPr>
                          <w:color w:val="auto"/>
                        </w:rPr>
                        <w:t>North America contains 23 different</w:t>
                      </w:r>
                      <w:r>
                        <w:rPr>
                          <w:color w:val="auto"/>
                        </w:rPr>
                        <w:t xml:space="preserve"> </w:t>
                      </w:r>
                      <w:r w:rsidRPr="009A3B97">
                        <w:rPr>
                          <w:color w:val="auto"/>
                        </w:rPr>
                        <w:t>countries.</w:t>
                      </w:r>
                    </w:p>
                    <w:p w14:paraId="7BC30B4A" w14:textId="77777777" w:rsidR="009A3B97" w:rsidRPr="00A41B52" w:rsidRDefault="009A3B97" w:rsidP="009A3B97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DD98A64" w14:textId="282286AB" w:rsidR="00353A6E" w:rsidRPr="00353A6E" w:rsidRDefault="009A3B97" w:rsidP="00353A6E">
      <w:r>
        <w:rPr>
          <w:noProof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00B89FAC" wp14:editId="27FA07BE">
                <wp:simplePos x="0" y="0"/>
                <wp:positionH relativeFrom="column">
                  <wp:posOffset>4233591</wp:posOffset>
                </wp:positionH>
                <wp:positionV relativeFrom="paragraph">
                  <wp:posOffset>300339</wp:posOffset>
                </wp:positionV>
                <wp:extent cx="2996588" cy="929624"/>
                <wp:effectExtent l="0" t="0" r="0" b="0"/>
                <wp:wrapNone/>
                <wp:docPr id="37" name="Text Box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88" cy="92962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51339CC" w14:textId="77777777" w:rsidR="009A3B97" w:rsidRPr="009A3B97" w:rsidRDefault="009A3B97" w:rsidP="009A3B97">
                            <w:pPr>
                              <w:pStyle w:val="KS2BodyCopyKS2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auto"/>
                              </w:rPr>
                            </w:pPr>
                            <w:r w:rsidRPr="009A3B97">
                              <w:rPr>
                                <w:color w:val="auto"/>
                              </w:rPr>
                              <w:t xml:space="preserve">The Americas cover a huge area of the globe, extending over several lines of </w:t>
                            </w:r>
                            <w:r w:rsidRPr="009A3B97">
                              <w:rPr>
                                <w:rStyle w:val="HotPinkKeyVocabColours"/>
                                <w:b w:val="0"/>
                                <w:bCs w:val="0"/>
                                <w:color w:val="auto"/>
                              </w:rPr>
                              <w:t>latitude</w:t>
                            </w:r>
                            <w:r w:rsidRPr="009A3B97">
                              <w:rPr>
                                <w:color w:val="auto"/>
                              </w:rPr>
                              <w:t xml:space="preserve"> and </w:t>
                            </w:r>
                            <w:r w:rsidRPr="009A3B97">
                              <w:rPr>
                                <w:rStyle w:val="PurpleKeyVocabColours"/>
                                <w:b w:val="0"/>
                                <w:bCs w:val="0"/>
                                <w:color w:val="auto"/>
                              </w:rPr>
                              <w:t>longitude</w:t>
                            </w:r>
                            <w:r w:rsidRPr="009A3B97"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1286DF43" w14:textId="77777777" w:rsidR="009A3B97" w:rsidRPr="00A41B52" w:rsidRDefault="009A3B97" w:rsidP="009A3B97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B89FAC" id="Text Box 37" o:spid="_x0000_s1033" type="#_x0000_t202" style="position:absolute;left:0;text-align:left;margin-left:333.35pt;margin-top:23.65pt;width:235.95pt;height:73.2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" filled="f" stroked="f" strokeweight=".5pt">
                <v:textbox inset="1mm,0,1mm,0">
                  <w:txbxContent>
                    <w:p w14:paraId="751339CC" w14:textId="77777777" w:rsidR="009A3B97" w:rsidRPr="009A3B97" w:rsidRDefault="009A3B97" w:rsidP="009A3B97">
                      <w:pPr>
                        <w:pStyle w:val="KS2BodyCopyKS2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auto"/>
                        </w:rPr>
                      </w:pPr>
                      <w:r w:rsidRPr="009A3B97">
                        <w:rPr>
                          <w:color w:val="auto"/>
                        </w:rPr>
                        <w:t xml:space="preserve">The Americas cover a huge area of the globe, extending over several lines of </w:t>
                      </w:r>
                      <w:r w:rsidRPr="009A3B97">
                        <w:rPr>
                          <w:rStyle w:val="HotPinkKeyVocabColours"/>
                          <w:b w:val="0"/>
                          <w:bCs w:val="0"/>
                          <w:color w:val="auto"/>
                        </w:rPr>
                        <w:t>latitude</w:t>
                      </w:r>
                      <w:r w:rsidRPr="009A3B97">
                        <w:rPr>
                          <w:color w:val="auto"/>
                        </w:rPr>
                        <w:t xml:space="preserve"> and </w:t>
                      </w:r>
                      <w:r w:rsidRPr="009A3B97">
                        <w:rPr>
                          <w:rStyle w:val="PurpleKeyVocabColours"/>
                          <w:b w:val="0"/>
                          <w:bCs w:val="0"/>
                          <w:color w:val="auto"/>
                        </w:rPr>
                        <w:t>longitude</w:t>
                      </w:r>
                      <w:r w:rsidRPr="009A3B97">
                        <w:rPr>
                          <w:color w:val="auto"/>
                        </w:rPr>
                        <w:t>.</w:t>
                      </w:r>
                    </w:p>
                    <w:p w14:paraId="1286DF43" w14:textId="77777777" w:rsidR="009A3B97" w:rsidRPr="00A41B52" w:rsidRDefault="009A3B97" w:rsidP="009A3B97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41B52">
        <w:rPr>
          <w:noProof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02657152" wp14:editId="223AB420">
                <wp:simplePos x="0" y="0"/>
                <wp:positionH relativeFrom="column">
                  <wp:posOffset>1130355</wp:posOffset>
                </wp:positionH>
                <wp:positionV relativeFrom="paragraph">
                  <wp:posOffset>188840</wp:posOffset>
                </wp:positionV>
                <wp:extent cx="3124800" cy="489165"/>
                <wp:effectExtent l="0" t="0" r="0" b="635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48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D7ABFC7" w14:textId="05AD6375" w:rsidR="00A41B52" w:rsidRPr="00A41B52" w:rsidRDefault="00A41B52" w:rsidP="00A41B52">
                            <w:pPr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rPr>
                                <w:iCs/>
                                <w:color w:val="1C1C1C" w:themeColor="text1"/>
                              </w:rPr>
                              <w:t xml:space="preserve">The usual or average </w:t>
                            </w: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00A8A0"/>
                              </w:rPr>
                              <w:t>weather</w:t>
                            </w:r>
                            <w:r>
                              <w:rPr>
                                <w:iCs/>
                                <w:color w:val="1C1C1C" w:themeColor="text1"/>
                              </w:rPr>
                              <w:t xml:space="preserve"> conditions over a long period of time.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657152" id="Text Box 19" o:spid="_x0000_s1034" type="#_x0000_t202" style="position:absolute;left:0;text-align:left;margin-left:89pt;margin-top:14.85pt;width:246.05pt;height:38.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" filled="f" stroked="f" strokeweight=".5pt">
                <v:textbox inset="1mm,0,1mm,0">
                  <w:txbxContent>
                    <w:p w14:paraId="2D7ABFC7" w14:textId="05AD6375" w:rsidR="00A41B52" w:rsidRPr="00A41B52" w:rsidRDefault="00A41B52" w:rsidP="00A41B52">
                      <w:pPr>
                        <w:rPr>
                          <w:iCs/>
                          <w:color w:val="1C1C1C" w:themeColor="text1"/>
                        </w:rPr>
                      </w:pPr>
                      <w:r>
                        <w:rPr>
                          <w:iCs/>
                          <w:color w:val="1C1C1C" w:themeColor="text1"/>
                        </w:rPr>
                        <w:t xml:space="preserve">The usual or average </w:t>
                      </w: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00A8A0"/>
                        </w:rPr>
                        <w:t>weather</w:t>
                      </w:r>
                      <w:r>
                        <w:rPr>
                          <w:iCs/>
                          <w:color w:val="1C1C1C" w:themeColor="text1"/>
                        </w:rPr>
                        <w:t xml:space="preserve"> conditions over a long period of time.</w:t>
                      </w:r>
                    </w:p>
                  </w:txbxContent>
                </v:textbox>
              </v:shape>
            </w:pict>
          </mc:Fallback>
        </mc:AlternateContent>
      </w:r>
      <w:r w:rsidR="00353A6E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CBB8EDD" wp14:editId="0B45BBEC">
                <wp:simplePos x="0" y="0"/>
                <wp:positionH relativeFrom="column">
                  <wp:posOffset>71955</wp:posOffset>
                </wp:positionH>
                <wp:positionV relativeFrom="paragraph">
                  <wp:posOffset>196041</wp:posOffset>
                </wp:positionV>
                <wp:extent cx="993120" cy="482400"/>
                <wp:effectExtent l="0" t="0" r="0" b="63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20" cy="482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59C8CD5" w14:textId="73BF1A9E" w:rsidR="00353A6E" w:rsidRPr="00A41B52" w:rsidRDefault="00353A6E" w:rsidP="00353A6E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0070C0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0070C0"/>
                              </w:rPr>
                              <w:t>climate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BB8EDD" id="Text Box 10" o:spid="_x0000_s1035" type="#_x0000_t202" style="position:absolute;left:0;text-align:left;margin-left:5.65pt;margin-top:15.45pt;width:78.2pt;height:38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" filled="f" stroked="f" strokeweight=".5pt">
                <v:textbox inset="1mm,0,1mm,0">
                  <w:txbxContent>
                    <w:p w14:paraId="059C8CD5" w14:textId="73BF1A9E" w:rsidR="00353A6E" w:rsidRPr="00A41B52" w:rsidRDefault="00353A6E" w:rsidP="00353A6E">
                      <w:pPr>
                        <w:rPr>
                          <w:rFonts w:ascii="Twinkl SemiBold" w:hAnsi="Twinkl SemiBold"/>
                          <w:b/>
                          <w:bCs/>
                          <w:color w:val="0070C0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0070C0"/>
                        </w:rPr>
                        <w:t>climate</w:t>
                      </w:r>
                    </w:p>
                  </w:txbxContent>
                </v:textbox>
              </v:shape>
            </w:pict>
          </mc:Fallback>
        </mc:AlternateContent>
      </w:r>
    </w:p>
    <w:p w14:paraId="35C8E51F" w14:textId="046CB535" w:rsidR="00353A6E" w:rsidRPr="00353A6E" w:rsidRDefault="00353A6E" w:rsidP="00353A6E"/>
    <w:p w14:paraId="70F2DD07" w14:textId="7DE72081" w:rsidR="00353A6E" w:rsidRDefault="00A41B52" w:rsidP="00353A6E">
      <w:pPr>
        <w:tabs>
          <w:tab w:val="left" w:pos="5668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4584153B" wp14:editId="1D11BB1E">
                <wp:simplePos x="0" y="0"/>
                <wp:positionH relativeFrom="column">
                  <wp:posOffset>1131500</wp:posOffset>
                </wp:positionH>
                <wp:positionV relativeFrom="paragraph">
                  <wp:posOffset>81670</wp:posOffset>
                </wp:positionV>
                <wp:extent cx="3124800" cy="489165"/>
                <wp:effectExtent l="0" t="0" r="0" b="635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48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8E416B" w14:textId="77777777" w:rsidR="00A41B52" w:rsidRPr="00A41B52" w:rsidRDefault="00A41B52" w:rsidP="00A41B52">
                            <w:pPr>
                              <w:pStyle w:val="TableParagraph"/>
                              <w:spacing w:before="89"/>
                              <w:ind w:left="0"/>
                              <w:rPr>
                                <w:iCs/>
                                <w:sz w:val="26"/>
                              </w:rPr>
                            </w:pPr>
                            <w:r w:rsidRPr="00A41B52">
                              <w:rPr>
                                <w:iCs/>
                                <w:color w:val="292526"/>
                                <w:sz w:val="26"/>
                              </w:rPr>
                              <w:t>A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  <w:sz w:val="26"/>
                              </w:rPr>
                              <w:t>large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  <w:sz w:val="26"/>
                              </w:rPr>
                              <w:t>landmass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  <w:sz w:val="26"/>
                              </w:rPr>
                              <w:t>made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  <w:sz w:val="26"/>
                              </w:rPr>
                              <w:t>up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1"/>
                                <w:sz w:val="2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  <w:sz w:val="26"/>
                              </w:rPr>
                              <w:t>of</w:t>
                            </w:r>
                            <w:r w:rsidRPr="00A41B52">
                              <w:rPr>
                                <w:iCs/>
                                <w:color w:val="292526"/>
                                <w:spacing w:val="-2"/>
                                <w:sz w:val="26"/>
                              </w:rPr>
                              <w:t xml:space="preserve"> </w:t>
                            </w:r>
                            <w:r w:rsidRPr="00A41B52">
                              <w:rPr>
                                <w:iCs/>
                                <w:color w:val="292526"/>
                                <w:sz w:val="26"/>
                              </w:rPr>
                              <w:t>many</w:t>
                            </w:r>
                          </w:p>
                          <w:p w14:paraId="478C1A50" w14:textId="1170A64D" w:rsidR="00A41B52" w:rsidRPr="00A41B52" w:rsidRDefault="00A41B52" w:rsidP="00A41B52">
                            <w:pPr>
                              <w:rPr>
                                <w:iCs/>
                                <w:color w:val="1C1C1C" w:themeColor="text1"/>
                              </w:rPr>
                            </w:pPr>
                            <w:r w:rsidRPr="003E524E">
                              <w:rPr>
                                <w:rFonts w:ascii="Twinkl SemiBold" w:hAnsi="Twinkl SemiBold"/>
                                <w:b/>
                                <w:bCs/>
                                <w:color w:val="BF1C6D"/>
                              </w:rPr>
                              <w:t>countries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84153B" id="Text Box 20" o:spid="_x0000_s1036" type="#_x0000_t202" style="position:absolute;left:0;text-align:left;margin-left:89.1pt;margin-top:6.45pt;width:246.05pt;height:38.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" filled="f" stroked="f" strokeweight=".5pt">
                <v:textbox inset="1mm,0,1mm,0">
                  <w:txbxContent>
                    <w:p w14:paraId="698E416B" w14:textId="77777777" w:rsidR="00A41B52" w:rsidRPr="00A41B52" w:rsidRDefault="00A41B52" w:rsidP="00A41B52">
                      <w:pPr>
                        <w:pStyle w:val="TableParagraph"/>
                        <w:spacing w:before="89"/>
                        <w:ind w:left="0"/>
                        <w:rPr>
                          <w:iCs/>
                          <w:sz w:val="26"/>
                        </w:rPr>
                      </w:pPr>
                      <w:r w:rsidRPr="00A41B52">
                        <w:rPr>
                          <w:iCs/>
                          <w:color w:val="292526"/>
                          <w:sz w:val="26"/>
                        </w:rPr>
                        <w:t>A</w:t>
                      </w:r>
                      <w:r w:rsidRPr="00A41B52">
                        <w:rPr>
                          <w:iCs/>
                          <w:color w:val="292526"/>
                          <w:spacing w:val="-2"/>
                          <w:sz w:val="2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  <w:sz w:val="26"/>
                        </w:rPr>
                        <w:t>large</w:t>
                      </w:r>
                      <w:r w:rsidRPr="00A41B52">
                        <w:rPr>
                          <w:iCs/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  <w:sz w:val="26"/>
                        </w:rPr>
                        <w:t>landmass</w:t>
                      </w:r>
                      <w:r w:rsidRPr="00A41B52">
                        <w:rPr>
                          <w:iCs/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  <w:sz w:val="26"/>
                        </w:rPr>
                        <w:t>made</w:t>
                      </w:r>
                      <w:r w:rsidRPr="00A41B52">
                        <w:rPr>
                          <w:iCs/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  <w:sz w:val="26"/>
                        </w:rPr>
                        <w:t>up</w:t>
                      </w:r>
                      <w:r w:rsidRPr="00A41B52">
                        <w:rPr>
                          <w:iCs/>
                          <w:color w:val="292526"/>
                          <w:spacing w:val="-1"/>
                          <w:sz w:val="2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  <w:sz w:val="26"/>
                        </w:rPr>
                        <w:t>of</w:t>
                      </w:r>
                      <w:r w:rsidRPr="00A41B52">
                        <w:rPr>
                          <w:iCs/>
                          <w:color w:val="292526"/>
                          <w:spacing w:val="-2"/>
                          <w:sz w:val="26"/>
                        </w:rPr>
                        <w:t xml:space="preserve"> </w:t>
                      </w:r>
                      <w:r w:rsidRPr="00A41B52">
                        <w:rPr>
                          <w:iCs/>
                          <w:color w:val="292526"/>
                          <w:sz w:val="26"/>
                        </w:rPr>
                        <w:t>many</w:t>
                      </w:r>
                    </w:p>
                    <w:p w14:paraId="478C1A50" w14:textId="1170A64D" w:rsidR="00A41B52" w:rsidRPr="00A41B52" w:rsidRDefault="00A41B52" w:rsidP="00A41B52">
                      <w:pPr>
                        <w:rPr>
                          <w:iCs/>
                          <w:color w:val="1C1C1C" w:themeColor="text1"/>
                        </w:rPr>
                      </w:pPr>
                      <w:r w:rsidRPr="003E524E">
                        <w:rPr>
                          <w:rFonts w:ascii="Twinkl SemiBold" w:hAnsi="Twinkl SemiBold"/>
                          <w:b/>
                          <w:bCs/>
                          <w:color w:val="BF1C6D"/>
                        </w:rPr>
                        <w:t>countries</w:t>
                      </w:r>
                      <w:r w:rsidRPr="00A41B52">
                        <w:rPr>
                          <w:iCs/>
                          <w:color w:val="2925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53A6E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3BAF7CB" wp14:editId="5C1D0E1B">
                <wp:simplePos x="0" y="0"/>
                <wp:positionH relativeFrom="column">
                  <wp:posOffset>64555</wp:posOffset>
                </wp:positionH>
                <wp:positionV relativeFrom="paragraph">
                  <wp:posOffset>92710</wp:posOffset>
                </wp:positionV>
                <wp:extent cx="993120" cy="410400"/>
                <wp:effectExtent l="0" t="0" r="0" b="889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20" cy="4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F1F644" w14:textId="41117BE7" w:rsidR="00353A6E" w:rsidRPr="00A41B52" w:rsidRDefault="00353A6E" w:rsidP="00353A6E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C36213" w:themeColor="accent2" w:themeShade="BF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C36213" w:themeColor="accent2" w:themeShade="BF"/>
                              </w:rPr>
                              <w:t>continent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BAF7CB" id="Text Box 11" o:spid="_x0000_s1037" type="#_x0000_t202" style="position:absolute;left:0;text-align:left;margin-left:5.1pt;margin-top:7.3pt;width:78.2pt;height:32.3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" filled="f" stroked="f" strokeweight=".5pt">
                <v:textbox inset="1mm,0,1mm,0">
                  <w:txbxContent>
                    <w:p w14:paraId="13F1F644" w14:textId="41117BE7" w:rsidR="00353A6E" w:rsidRPr="00A41B52" w:rsidRDefault="00353A6E" w:rsidP="00353A6E">
                      <w:pPr>
                        <w:rPr>
                          <w:rFonts w:ascii="Twinkl SemiBold" w:hAnsi="Twinkl SemiBold"/>
                          <w:b/>
                          <w:bCs/>
                          <w:color w:val="C36213" w:themeColor="accent2" w:themeShade="BF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C36213" w:themeColor="accent2" w:themeShade="BF"/>
                        </w:rPr>
                        <w:t>continent</w:t>
                      </w:r>
                    </w:p>
                  </w:txbxContent>
                </v:textbox>
              </v:shape>
            </w:pict>
          </mc:Fallback>
        </mc:AlternateContent>
      </w:r>
      <w:r w:rsidR="00353A6E">
        <w:tab/>
      </w:r>
    </w:p>
    <w:p w14:paraId="5099B771" w14:textId="57C4577F" w:rsidR="00353A6E" w:rsidRPr="00353A6E" w:rsidRDefault="00EF2E3D" w:rsidP="00353A6E">
      <w:pPr>
        <w:tabs>
          <w:tab w:val="left" w:pos="5668"/>
        </w:tabs>
        <w:sectPr w:rsidR="00353A6E" w:rsidRPr="00353A6E" w:rsidSect="00A61E8B">
          <w:headerReference w:type="default" r:id="rId8"/>
          <w:footerReference w:type="default" r:id="rId9"/>
          <w:pgSz w:w="16838" w:h="11906" w:orient="landscape" w:code="9"/>
          <w:pgMar w:top="567" w:right="567" w:bottom="1361" w:left="567" w:header="567" w:footer="0" w:gutter="0"/>
          <w:cols w:space="708"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E9D4ED0" wp14:editId="6C821327">
                <wp:simplePos x="0" y="0"/>
                <wp:positionH relativeFrom="column">
                  <wp:posOffset>4436807</wp:posOffset>
                </wp:positionH>
                <wp:positionV relativeFrom="paragraph">
                  <wp:posOffset>1635812</wp:posOffset>
                </wp:positionV>
                <wp:extent cx="2414270" cy="80061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270" cy="800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FBDBD79" w14:textId="77777777" w:rsidR="009A3B97" w:rsidRDefault="009A3B97" w:rsidP="009A3B97">
                            <w:pPr>
                              <w:pStyle w:val="KS2BodyCopyKS2"/>
                              <w:ind w:left="57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>Physical Geography</w:t>
                            </w:r>
                          </w:p>
                          <w:p w14:paraId="7D1A9788" w14:textId="77777777" w:rsidR="009A3B97" w:rsidRDefault="009A3B97" w:rsidP="009A3B97">
                            <w:r>
                              <w:t>The natural features of a place or environment.</w:t>
                            </w:r>
                          </w:p>
                          <w:p w14:paraId="47087EA5" w14:textId="220AB490" w:rsidR="00E40715" w:rsidRPr="00A41B52" w:rsidRDefault="00E40715" w:rsidP="00E40715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E9D4ED0" id="Text Box 2" o:spid="_x0000_s1038" type="#_x0000_t202" style="position:absolute;left:0;text-align:left;margin-left:349.35pt;margin-top:128.8pt;width:190.1pt;height:63.0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" filled="f" stroked="f" strokeweight=".5pt">
                <v:textbox inset="1mm,0,1mm,0">
                  <w:txbxContent>
                    <w:p w14:paraId="0FBDBD79" w14:textId="77777777" w:rsidR="009A3B97" w:rsidRDefault="009A3B97" w:rsidP="009A3B97">
                      <w:pPr>
                        <w:pStyle w:val="KS2BodyCopyKS2"/>
                        <w:ind w:left="57"/>
                        <w:jc w:val="left"/>
                      </w:pPr>
                      <w:r>
                        <w:rPr>
                          <w:b/>
                          <w:bCs/>
                        </w:rPr>
                        <w:t>Physical Geography</w:t>
                      </w:r>
                    </w:p>
                    <w:p w14:paraId="7D1A9788" w14:textId="77777777" w:rsidR="009A3B97" w:rsidRDefault="009A3B97" w:rsidP="009A3B97">
                      <w:r>
                        <w:t>The natural features of a place or environment.</w:t>
                      </w:r>
                    </w:p>
                    <w:p w14:paraId="47087EA5" w14:textId="220AB490" w:rsidR="00E40715" w:rsidRPr="00A41B52" w:rsidRDefault="00E40715" w:rsidP="00E40715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331">
        <w:rPr>
          <w:noProof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361A1AB" wp14:editId="2240CFFA">
                <wp:simplePos x="0" y="0"/>
                <wp:positionH relativeFrom="column">
                  <wp:posOffset>6297233</wp:posOffset>
                </wp:positionH>
                <wp:positionV relativeFrom="paragraph">
                  <wp:posOffset>3715041</wp:posOffset>
                </wp:positionV>
                <wp:extent cx="3657600" cy="258896"/>
                <wp:effectExtent l="0" t="0" r="0" b="8255"/>
                <wp:wrapNone/>
                <wp:docPr id="51" name="Text Box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D64ADAF" w14:textId="5AA239E2" w:rsidR="00B85331" w:rsidRPr="009A3B97" w:rsidRDefault="00B85331" w:rsidP="00B8533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rPr>
                                <w:iCs/>
                                <w:color w:val="1C1C1C" w:themeColor="text1"/>
                              </w:rPr>
                              <w:t xml:space="preserve">religion, government, </w:t>
                            </w:r>
                            <w:proofErr w:type="gramStart"/>
                            <w:r>
                              <w:rPr>
                                <w:iCs/>
                                <w:color w:val="1C1C1C" w:themeColor="text1"/>
                              </w:rPr>
                              <w:t>art</w:t>
                            </w:r>
                            <w:proofErr w:type="gramEnd"/>
                            <w:r>
                              <w:rPr>
                                <w:iCs/>
                                <w:color w:val="1C1C1C" w:themeColor="text1"/>
                              </w:rPr>
                              <w:t xml:space="preserve"> and music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1A1AB" id="Text Box 51" o:spid="_x0000_s1039" type="#_x0000_t202" style="position:absolute;left:0;text-align:left;margin-left:495.85pt;margin-top:292.5pt;width:4in;height:20.4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" filled="f" stroked="f" strokeweight=".5pt">
                <v:textbox inset="1mm,0,1mm,0">
                  <w:txbxContent>
                    <w:p w14:paraId="6D64ADAF" w14:textId="5AA239E2" w:rsidR="00B85331" w:rsidRPr="009A3B97" w:rsidRDefault="00B85331" w:rsidP="00B8533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rPr>
                          <w:iCs/>
                          <w:color w:val="1C1C1C" w:themeColor="text1"/>
                        </w:rPr>
                        <w:t xml:space="preserve">religion, government, </w:t>
                      </w:r>
                      <w:proofErr w:type="gramStart"/>
                      <w:r>
                        <w:rPr>
                          <w:iCs/>
                          <w:color w:val="1C1C1C" w:themeColor="text1"/>
                        </w:rPr>
                        <w:t>art</w:t>
                      </w:r>
                      <w:proofErr w:type="gramEnd"/>
                      <w:r>
                        <w:rPr>
                          <w:iCs/>
                          <w:color w:val="1C1C1C" w:themeColor="text1"/>
                        </w:rPr>
                        <w:t xml:space="preserve"> and music</w:t>
                      </w:r>
                    </w:p>
                  </w:txbxContent>
                </v:textbox>
              </v:shape>
            </w:pict>
          </mc:Fallback>
        </mc:AlternateContent>
      </w:r>
      <w:r w:rsidR="00B85331">
        <w:rPr>
          <w:noProof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090824CA" wp14:editId="79401FF4">
                <wp:simplePos x="0" y="0"/>
                <wp:positionH relativeFrom="column">
                  <wp:posOffset>6297295</wp:posOffset>
                </wp:positionH>
                <wp:positionV relativeFrom="paragraph">
                  <wp:posOffset>3412819</wp:posOffset>
                </wp:positionV>
                <wp:extent cx="3657600" cy="258896"/>
                <wp:effectExtent l="0" t="0" r="0" b="825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DC88F13" w14:textId="14E10C73" w:rsidR="00B85331" w:rsidRPr="009A3B97" w:rsidRDefault="00B85331" w:rsidP="00B8533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rPr>
                                <w:iCs/>
                                <w:color w:val="1C1C1C" w:themeColor="text1"/>
                              </w:rPr>
                              <w:t>languages/signs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824CA" id="Text Box 50" o:spid="_x0000_s1040" type="#_x0000_t202" style="position:absolute;left:0;text-align:left;margin-left:495.85pt;margin-top:268.75pt;width:4in;height:20.4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" filled="f" stroked="f" strokeweight=".5pt">
                <v:textbox inset="1mm,0,1mm,0">
                  <w:txbxContent>
                    <w:p w14:paraId="1DC88F13" w14:textId="14E10C73" w:rsidR="00B85331" w:rsidRPr="009A3B97" w:rsidRDefault="00B85331" w:rsidP="00B8533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rPr>
                          <w:iCs/>
                          <w:color w:val="1C1C1C" w:themeColor="text1"/>
                        </w:rPr>
                        <w:t>languages/signs</w:t>
                      </w:r>
                    </w:p>
                  </w:txbxContent>
                </v:textbox>
              </v:shape>
            </w:pict>
          </mc:Fallback>
        </mc:AlternateContent>
      </w:r>
      <w:r w:rsidR="00B85331">
        <w:rPr>
          <w:noProof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75515584" wp14:editId="5B8CC1C3">
                <wp:simplePos x="0" y="0"/>
                <wp:positionH relativeFrom="column">
                  <wp:posOffset>6297295</wp:posOffset>
                </wp:positionH>
                <wp:positionV relativeFrom="paragraph">
                  <wp:posOffset>3111599</wp:posOffset>
                </wp:positionV>
                <wp:extent cx="3657600" cy="258896"/>
                <wp:effectExtent l="0" t="0" r="0" b="8255"/>
                <wp:wrapNone/>
                <wp:docPr id="49" name="Text Box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A59CE12" w14:textId="6945AAEA" w:rsidR="00B85331" w:rsidRPr="009A3B97" w:rsidRDefault="00B85331" w:rsidP="00B8533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rPr>
                                <w:iCs/>
                                <w:color w:val="1C1C1C" w:themeColor="text1"/>
                              </w:rPr>
                              <w:t>changes to river courses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515584" id="Text Box 49" o:spid="_x0000_s1041" type="#_x0000_t202" style="position:absolute;left:0;text-align:left;margin-left:495.85pt;margin-top:245pt;width:4in;height:20.4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" filled="f" stroked="f" strokeweight=".5pt">
                <v:textbox inset="1mm,0,1mm,0">
                  <w:txbxContent>
                    <w:p w14:paraId="1A59CE12" w14:textId="6945AAEA" w:rsidR="00B85331" w:rsidRPr="009A3B97" w:rsidRDefault="00B85331" w:rsidP="00B8533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rPr>
                          <w:iCs/>
                          <w:color w:val="1C1C1C" w:themeColor="text1"/>
                        </w:rPr>
                        <w:t>changes to river courses</w:t>
                      </w:r>
                    </w:p>
                  </w:txbxContent>
                </v:textbox>
              </v:shape>
            </w:pict>
          </mc:Fallback>
        </mc:AlternateContent>
      </w:r>
      <w:r w:rsidR="00B85331">
        <w:rPr>
          <w:noProof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62F273BD" wp14:editId="4EDC23D9">
                <wp:simplePos x="0" y="0"/>
                <wp:positionH relativeFrom="column">
                  <wp:posOffset>6298404</wp:posOffset>
                </wp:positionH>
                <wp:positionV relativeFrom="paragraph">
                  <wp:posOffset>2788905</wp:posOffset>
                </wp:positionV>
                <wp:extent cx="3657600" cy="258896"/>
                <wp:effectExtent l="0" t="0" r="0" b="825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B51D32" w14:textId="1112745D" w:rsidR="00B85331" w:rsidRPr="009A3B97" w:rsidRDefault="00B85331" w:rsidP="00B8533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rPr>
                                <w:iCs/>
                                <w:color w:val="1C1C1C" w:themeColor="text1"/>
                              </w:rPr>
                              <w:t xml:space="preserve">buildings, </w:t>
                            </w:r>
                            <w:proofErr w:type="gramStart"/>
                            <w:r>
                              <w:rPr>
                                <w:iCs/>
                                <w:color w:val="1C1C1C" w:themeColor="text1"/>
                              </w:rPr>
                              <w:t>roads</w:t>
                            </w:r>
                            <w:proofErr w:type="gramEnd"/>
                            <w:r>
                              <w:rPr>
                                <w:iCs/>
                                <w:color w:val="1C1C1C" w:themeColor="text1"/>
                              </w:rPr>
                              <w:t xml:space="preserve"> and land use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F273BD" id="Text Box 48" o:spid="_x0000_s1042" type="#_x0000_t202" style="position:absolute;left:0;text-align:left;margin-left:495.95pt;margin-top:219.6pt;width:4in;height:20.4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" filled="f" stroked="f" strokeweight=".5pt">
                <v:textbox inset="1mm,0,1mm,0">
                  <w:txbxContent>
                    <w:p w14:paraId="11B51D32" w14:textId="1112745D" w:rsidR="00B85331" w:rsidRPr="009A3B97" w:rsidRDefault="00B85331" w:rsidP="00B8533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rPr>
                          <w:iCs/>
                          <w:color w:val="1C1C1C" w:themeColor="text1"/>
                        </w:rPr>
                        <w:t xml:space="preserve">buildings, </w:t>
                      </w:r>
                      <w:proofErr w:type="gramStart"/>
                      <w:r>
                        <w:rPr>
                          <w:iCs/>
                          <w:color w:val="1C1C1C" w:themeColor="text1"/>
                        </w:rPr>
                        <w:t>roads</w:t>
                      </w:r>
                      <w:proofErr w:type="gramEnd"/>
                      <w:r>
                        <w:rPr>
                          <w:iCs/>
                          <w:color w:val="1C1C1C" w:themeColor="text1"/>
                        </w:rPr>
                        <w:t xml:space="preserve"> and land use</w:t>
                      </w:r>
                    </w:p>
                  </w:txbxContent>
                </v:textbox>
              </v:shape>
            </w:pict>
          </mc:Fallback>
        </mc:AlternateContent>
      </w:r>
      <w:r w:rsidR="00B85331">
        <w:rPr>
          <w:noProof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48D6E3EF" wp14:editId="0ABEAE40">
                <wp:simplePos x="0" y="0"/>
                <wp:positionH relativeFrom="column">
                  <wp:posOffset>6299422</wp:posOffset>
                </wp:positionH>
                <wp:positionV relativeFrom="paragraph">
                  <wp:posOffset>2456011</wp:posOffset>
                </wp:positionV>
                <wp:extent cx="3657600" cy="258896"/>
                <wp:effectExtent l="0" t="0" r="0" b="8255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8EE3849" w14:textId="77777777" w:rsidR="00B85331" w:rsidRPr="00B85331" w:rsidRDefault="00B85331" w:rsidP="00B85331">
                            <w:pPr>
                              <w:pStyle w:val="KS2BodyCopyKS2"/>
                              <w:numPr>
                                <w:ilvl w:val="0"/>
                                <w:numId w:val="9"/>
                              </w:numPr>
                              <w:jc w:val="left"/>
                            </w:pPr>
                            <w:r w:rsidRPr="00B85331">
                              <w:rPr>
                                <w:rStyle w:val="PinkKeyVocabColours"/>
                                <w:b w:val="0"/>
                                <w:bCs w:val="0"/>
                                <w:color w:val="1C1C1C" w:themeColor="text1"/>
                              </w:rPr>
                              <w:t>country</w:t>
                            </w:r>
                            <w:r w:rsidRPr="00B85331">
                              <w:t>/region boundaries</w:t>
                            </w:r>
                          </w:p>
                          <w:p w14:paraId="3B631C4E" w14:textId="77777777" w:rsidR="00B85331" w:rsidRPr="009A3B97" w:rsidRDefault="00B85331" w:rsidP="00B85331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D6E3EF" id="Text Box 47" o:spid="_x0000_s1043" type="#_x0000_t202" style="position:absolute;left:0;text-align:left;margin-left:496pt;margin-top:193.4pt;width:4in;height:20.4pt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" filled="f" stroked="f" strokeweight=".5pt">
                <v:textbox inset="1mm,0,1mm,0">
                  <w:txbxContent>
                    <w:p w14:paraId="08EE3849" w14:textId="77777777" w:rsidR="00B85331" w:rsidRPr="00B85331" w:rsidRDefault="00B85331" w:rsidP="00B85331">
                      <w:pPr>
                        <w:pStyle w:val="KS2BodyCopyKS2"/>
                        <w:numPr>
                          <w:ilvl w:val="0"/>
                          <w:numId w:val="9"/>
                        </w:numPr>
                        <w:jc w:val="left"/>
                      </w:pPr>
                      <w:r w:rsidRPr="00B85331">
                        <w:rPr>
                          <w:rStyle w:val="PinkKeyVocabColours"/>
                          <w:b w:val="0"/>
                          <w:bCs w:val="0"/>
                          <w:color w:val="1C1C1C" w:themeColor="text1"/>
                        </w:rPr>
                        <w:t>country</w:t>
                      </w:r>
                      <w:r w:rsidRPr="00B85331">
                        <w:t>/region boundaries</w:t>
                      </w:r>
                    </w:p>
                    <w:p w14:paraId="3B631C4E" w14:textId="77777777" w:rsidR="00B85331" w:rsidRPr="009A3B97" w:rsidRDefault="00B85331" w:rsidP="00B85331">
                      <w:pPr>
                        <w:pStyle w:val="ListParagraph"/>
                        <w:numPr>
                          <w:ilvl w:val="0"/>
                          <w:numId w:val="9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B97">
        <w:rPr>
          <w:noProof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26819980" wp14:editId="016E1762">
                <wp:simplePos x="0" y="0"/>
                <wp:positionH relativeFrom="column">
                  <wp:posOffset>4243070</wp:posOffset>
                </wp:positionH>
                <wp:positionV relativeFrom="paragraph">
                  <wp:posOffset>3676443</wp:posOffset>
                </wp:positionV>
                <wp:extent cx="2414427" cy="258896"/>
                <wp:effectExtent l="0" t="0" r="0" b="8255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42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2D4EAB7" w14:textId="3E13059D" w:rsidR="009A3B97" w:rsidRPr="009A3B97" w:rsidRDefault="00B85331" w:rsidP="009A3B97">
                            <w:pPr>
                              <w:pStyle w:val="KS2BodyCopyKS2"/>
                              <w:numPr>
                                <w:ilvl w:val="0"/>
                                <w:numId w:val="8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proofErr w:type="gramStart"/>
                            <w:r>
                              <w:t>l</w:t>
                            </w:r>
                            <w:r w:rsidR="009A3B97">
                              <w:t>and-form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819980" id="Text Box 46" o:spid="_x0000_s1044" type="#_x0000_t202" style="position:absolute;left:0;text-align:left;margin-left:334.1pt;margin-top:289.5pt;width:190.1pt;height:20.4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" filled="f" stroked="f" strokeweight=".5pt">
                <v:textbox inset="1mm,0,1mm,0">
                  <w:txbxContent>
                    <w:p w14:paraId="12D4EAB7" w14:textId="3E13059D" w:rsidR="009A3B97" w:rsidRPr="009A3B97" w:rsidRDefault="00B85331" w:rsidP="009A3B97">
                      <w:pPr>
                        <w:pStyle w:val="KS2BodyCopyKS2"/>
                        <w:numPr>
                          <w:ilvl w:val="0"/>
                          <w:numId w:val="8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  <w:proofErr w:type="gramStart"/>
                      <w:r>
                        <w:t>l</w:t>
                      </w:r>
                      <w:r w:rsidR="009A3B97">
                        <w:t>and-form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="009A3B97">
        <w:rPr>
          <w:noProof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6C33E726" wp14:editId="5234A8CD">
                <wp:simplePos x="0" y="0"/>
                <wp:positionH relativeFrom="column">
                  <wp:posOffset>4242657</wp:posOffset>
                </wp:positionH>
                <wp:positionV relativeFrom="paragraph">
                  <wp:posOffset>3375660</wp:posOffset>
                </wp:positionV>
                <wp:extent cx="2414427" cy="258896"/>
                <wp:effectExtent l="0" t="0" r="0" b="8255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42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86565CA" w14:textId="1E903EB1" w:rsidR="009A3B97" w:rsidRPr="009A3B97" w:rsidRDefault="009A3B97" w:rsidP="009A3B97">
                            <w:pPr>
                              <w:pStyle w:val="KS2BodyCopyKS2"/>
                              <w:numPr>
                                <w:ilvl w:val="0"/>
                                <w:numId w:val="8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t>flora</w:t>
                            </w:r>
                            <w:r>
                              <w:t xml:space="preserve"> and </w:t>
                            </w:r>
                            <w:r>
                              <w:t>fauna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33E726" id="Text Box 45" o:spid="_x0000_s1045" type="#_x0000_t202" style="position:absolute;left:0;text-align:left;margin-left:334.05pt;margin-top:265.8pt;width:190.1pt;height:20.4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" filled="f" stroked="f" strokeweight=".5pt">
                <v:textbox inset="1mm,0,1mm,0">
                  <w:txbxContent>
                    <w:p w14:paraId="486565CA" w14:textId="1E903EB1" w:rsidR="009A3B97" w:rsidRPr="009A3B97" w:rsidRDefault="009A3B97" w:rsidP="009A3B97">
                      <w:pPr>
                        <w:pStyle w:val="KS2BodyCopyKS2"/>
                        <w:numPr>
                          <w:ilvl w:val="0"/>
                          <w:numId w:val="8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t>flora</w:t>
                      </w:r>
                      <w:r>
                        <w:t xml:space="preserve"> and </w:t>
                      </w:r>
                      <w:r>
                        <w:t>fauna</w:t>
                      </w:r>
                    </w:p>
                  </w:txbxContent>
                </v:textbox>
              </v:shape>
            </w:pict>
          </mc:Fallback>
        </mc:AlternateContent>
      </w:r>
      <w:r w:rsidR="009A3B97">
        <w:rPr>
          <w:noProof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2CF8763B" wp14:editId="095013D6">
                <wp:simplePos x="0" y="0"/>
                <wp:positionH relativeFrom="column">
                  <wp:posOffset>2399030</wp:posOffset>
                </wp:positionH>
                <wp:positionV relativeFrom="paragraph">
                  <wp:posOffset>3062812</wp:posOffset>
                </wp:positionV>
                <wp:extent cx="5332164" cy="258896"/>
                <wp:effectExtent l="0" t="0" r="0" b="8255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2164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371CE1" w14:textId="77777777" w:rsidR="009A3B97" w:rsidRDefault="009A3B97" w:rsidP="009A3B97">
                            <w:pPr>
                              <w:pStyle w:val="KS2BodyCopyKS2"/>
                              <w:numPr>
                                <w:ilvl w:val="3"/>
                                <w:numId w:val="7"/>
                              </w:numPr>
                              <w:jc w:val="left"/>
                            </w:pPr>
                            <w:r>
                              <w:t>mountains and volcanoes</w:t>
                            </w:r>
                          </w:p>
                          <w:p w14:paraId="41BDA0A7" w14:textId="77777777" w:rsidR="009A3B97" w:rsidRPr="009A3B97" w:rsidRDefault="009A3B97" w:rsidP="009A3B97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F8763B" id="Text Box 42" o:spid="_x0000_s1046" type="#_x0000_t202" style="position:absolute;left:0;text-align:left;margin-left:188.9pt;margin-top:241.15pt;width:419.85pt;height:20.4pt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" filled="f" stroked="f" strokeweight=".5pt">
                <v:textbox inset="1mm,0,1mm,0">
                  <w:txbxContent>
                    <w:p w14:paraId="15371CE1" w14:textId="77777777" w:rsidR="009A3B97" w:rsidRDefault="009A3B97" w:rsidP="009A3B97">
                      <w:pPr>
                        <w:pStyle w:val="KS2BodyCopyKS2"/>
                        <w:numPr>
                          <w:ilvl w:val="3"/>
                          <w:numId w:val="7"/>
                        </w:numPr>
                        <w:jc w:val="left"/>
                      </w:pPr>
                      <w:r>
                        <w:t>mountains and volcanoes</w:t>
                      </w:r>
                    </w:p>
                    <w:p w14:paraId="41BDA0A7" w14:textId="77777777" w:rsidR="009A3B97" w:rsidRPr="009A3B97" w:rsidRDefault="009A3B97" w:rsidP="009A3B97">
                      <w:pPr>
                        <w:pStyle w:val="ListParagraph"/>
                        <w:numPr>
                          <w:ilvl w:val="0"/>
                          <w:numId w:val="7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B97">
        <w:rPr>
          <w:noProof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2BB0CBD1" wp14:editId="1ED00E6F">
                <wp:simplePos x="0" y="0"/>
                <wp:positionH relativeFrom="column">
                  <wp:posOffset>4202858</wp:posOffset>
                </wp:positionH>
                <wp:positionV relativeFrom="paragraph">
                  <wp:posOffset>2756535</wp:posOffset>
                </wp:positionV>
                <wp:extent cx="2414427" cy="258896"/>
                <wp:effectExtent l="0" t="0" r="0" b="8255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42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A402E1B" w14:textId="77777777" w:rsidR="009A3B97" w:rsidRDefault="009A3B97" w:rsidP="009A3B97">
                            <w:pPr>
                              <w:pStyle w:val="KS2BodyCopyKS2"/>
                              <w:numPr>
                                <w:ilvl w:val="0"/>
                                <w:numId w:val="6"/>
                              </w:numPr>
                              <w:jc w:val="left"/>
                            </w:pPr>
                            <w:r>
                              <w:t>rivers and lakes</w:t>
                            </w:r>
                          </w:p>
                          <w:p w14:paraId="7A212DA7" w14:textId="77777777" w:rsidR="009A3B97" w:rsidRPr="009A3B97" w:rsidRDefault="009A3B97" w:rsidP="009A3B97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B0CBD1" id="Text Box 41" o:spid="_x0000_s1047" type="#_x0000_t202" style="position:absolute;left:0;text-align:left;margin-left:330.95pt;margin-top:217.05pt;width:190.1pt;height:20.4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" filled="f" stroked="f" strokeweight=".5pt">
                <v:textbox inset="1mm,0,1mm,0">
                  <w:txbxContent>
                    <w:p w14:paraId="6A402E1B" w14:textId="77777777" w:rsidR="009A3B97" w:rsidRDefault="009A3B97" w:rsidP="009A3B97">
                      <w:pPr>
                        <w:pStyle w:val="KS2BodyCopyKS2"/>
                        <w:numPr>
                          <w:ilvl w:val="0"/>
                          <w:numId w:val="6"/>
                        </w:numPr>
                        <w:jc w:val="left"/>
                      </w:pPr>
                      <w:r>
                        <w:t>rivers and lakes</w:t>
                      </w:r>
                    </w:p>
                    <w:p w14:paraId="7A212DA7" w14:textId="77777777" w:rsidR="009A3B97" w:rsidRPr="009A3B97" w:rsidRDefault="009A3B97" w:rsidP="009A3B97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B97">
        <w:rPr>
          <w:noProof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AE5DBB1" wp14:editId="0B8DF9AD">
                <wp:simplePos x="0" y="0"/>
                <wp:positionH relativeFrom="column">
                  <wp:posOffset>4245182</wp:posOffset>
                </wp:positionH>
                <wp:positionV relativeFrom="paragraph">
                  <wp:posOffset>2459355</wp:posOffset>
                </wp:positionV>
                <wp:extent cx="2414427" cy="258896"/>
                <wp:effectExtent l="0" t="0" r="0" b="825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1442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61482A" w14:textId="77777777" w:rsidR="009A3B97" w:rsidRDefault="009A3B97" w:rsidP="009A3B97">
                            <w:pPr>
                              <w:pStyle w:val="KS2BodyCopyKS2"/>
                              <w:numPr>
                                <w:ilvl w:val="0"/>
                                <w:numId w:val="5"/>
                              </w:numPr>
                              <w:jc w:val="left"/>
                            </w:pPr>
                            <w:r>
                              <w:t>oceans and coastlines</w:t>
                            </w:r>
                          </w:p>
                          <w:p w14:paraId="5E856F0C" w14:textId="77C97D91" w:rsidR="00E40715" w:rsidRPr="009A3B97" w:rsidRDefault="00E40715" w:rsidP="009A3B97">
                            <w:pPr>
                              <w:pStyle w:val="ListParagraph"/>
                              <w:numPr>
                                <w:ilvl w:val="0"/>
                                <w:numId w:val="0"/>
                              </w:numPr>
                              <w:ind w:left="720"/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E5DBB1" id="Text Box 4" o:spid="_x0000_s1048" type="#_x0000_t202" style="position:absolute;left:0;text-align:left;margin-left:334.25pt;margin-top:193.65pt;width:190.1pt;height:20.4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" filled="f" stroked="f" strokeweight=".5pt">
                <v:textbox inset="1mm,0,1mm,0">
                  <w:txbxContent>
                    <w:p w14:paraId="1461482A" w14:textId="77777777" w:rsidR="009A3B97" w:rsidRDefault="009A3B97" w:rsidP="009A3B97">
                      <w:pPr>
                        <w:pStyle w:val="KS2BodyCopyKS2"/>
                        <w:numPr>
                          <w:ilvl w:val="0"/>
                          <w:numId w:val="5"/>
                        </w:numPr>
                        <w:jc w:val="left"/>
                      </w:pPr>
                      <w:r>
                        <w:t>oceans and coastlines</w:t>
                      </w:r>
                    </w:p>
                    <w:p w14:paraId="5E856F0C" w14:textId="77C97D91" w:rsidR="00E40715" w:rsidRPr="009A3B97" w:rsidRDefault="00E40715" w:rsidP="009A3B97">
                      <w:pPr>
                        <w:pStyle w:val="ListParagraph"/>
                        <w:numPr>
                          <w:ilvl w:val="0"/>
                          <w:numId w:val="0"/>
                        </w:numPr>
                        <w:ind w:left="720"/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B97"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D25765" wp14:editId="22944741">
                <wp:simplePos x="0" y="0"/>
                <wp:positionH relativeFrom="column">
                  <wp:posOffset>6955155</wp:posOffset>
                </wp:positionH>
                <wp:positionV relativeFrom="paragraph">
                  <wp:posOffset>1646739</wp:posOffset>
                </wp:positionV>
                <wp:extent cx="2948683" cy="793214"/>
                <wp:effectExtent l="0" t="0" r="0" b="69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8683" cy="793214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BCB4BB" w14:textId="77777777" w:rsidR="009A3B97" w:rsidRDefault="009A3B97" w:rsidP="009A3B97">
                            <w:pPr>
                              <w:pStyle w:val="KS2BodyCopyKS2"/>
                              <w:ind w:left="57"/>
                              <w:jc w:val="left"/>
                            </w:pPr>
                            <w:r>
                              <w:rPr>
                                <w:b/>
                                <w:bCs/>
                              </w:rPr>
                              <w:t>Human Geography</w:t>
                            </w:r>
                          </w:p>
                          <w:p w14:paraId="626E1850" w14:textId="77777777" w:rsidR="009A3B97" w:rsidRDefault="009A3B97" w:rsidP="009A3B97">
                            <w:r>
                              <w:t>Features of an environment that have been shaped by people.</w:t>
                            </w:r>
                          </w:p>
                          <w:p w14:paraId="5F3F5F9F" w14:textId="3D7D0885" w:rsidR="00E40715" w:rsidRPr="00A41B52" w:rsidRDefault="00E40715" w:rsidP="00E40715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D25765" id="Text Box 3" o:spid="_x0000_s1049" type="#_x0000_t202" style="position:absolute;left:0;text-align:left;margin-left:547.65pt;margin-top:129.65pt;width:232.2pt;height:62.4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" filled="f" stroked="f" strokeweight=".5pt">
                <v:textbox inset="1mm,0,1mm,0">
                  <w:txbxContent>
                    <w:p w14:paraId="00BCB4BB" w14:textId="77777777" w:rsidR="009A3B97" w:rsidRDefault="009A3B97" w:rsidP="009A3B97">
                      <w:pPr>
                        <w:pStyle w:val="KS2BodyCopyKS2"/>
                        <w:ind w:left="57"/>
                        <w:jc w:val="left"/>
                      </w:pPr>
                      <w:r>
                        <w:rPr>
                          <w:b/>
                          <w:bCs/>
                        </w:rPr>
                        <w:t>Human Geography</w:t>
                      </w:r>
                    </w:p>
                    <w:p w14:paraId="626E1850" w14:textId="77777777" w:rsidR="009A3B97" w:rsidRDefault="009A3B97" w:rsidP="009A3B97">
                      <w:r>
                        <w:t>Features of an environment that have been shaped by people.</w:t>
                      </w:r>
                    </w:p>
                    <w:p w14:paraId="5F3F5F9F" w14:textId="3D7D0885" w:rsidR="00E40715" w:rsidRPr="00A41B52" w:rsidRDefault="00E40715" w:rsidP="00E40715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A3B97">
        <w:rPr>
          <w:noProof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27795B1" wp14:editId="01BC1647">
                <wp:simplePos x="0" y="0"/>
                <wp:positionH relativeFrom="column">
                  <wp:posOffset>4436615</wp:posOffset>
                </wp:positionH>
                <wp:positionV relativeFrom="paragraph">
                  <wp:posOffset>1353185</wp:posOffset>
                </wp:positionV>
                <wp:extent cx="3828361" cy="203812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361" cy="20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7AF27CD" w14:textId="31E12943" w:rsidR="009A3B97" w:rsidRPr="009A3B97" w:rsidRDefault="009A3B97" w:rsidP="009A3B97"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How Can You Compare Different Places?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7795B1" id="Text Box 40" o:spid="_x0000_s1050" type="#_x0000_t202" style="position:absolute;left:0;text-align:left;margin-left:349.35pt;margin-top:106.55pt;width:301.45pt;height:16.0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" filled="f" stroked="f" strokeweight=".5pt">
                <v:textbox inset="1mm,0,1mm,0">
                  <w:txbxContent>
                    <w:p w14:paraId="57AF27CD" w14:textId="31E12943" w:rsidR="009A3B97" w:rsidRPr="009A3B97" w:rsidRDefault="009A3B97" w:rsidP="009A3B97">
                      <w:pPr>
                        <w:jc w:val="left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How Can You Compare Different Places?</w:t>
                      </w:r>
                    </w:p>
                  </w:txbxContent>
                </v:textbox>
              </v:shape>
            </w:pict>
          </mc:Fallback>
        </mc:AlternateContent>
      </w:r>
      <w:r w:rsidR="009A3B97">
        <w:rPr>
          <w:noProof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7E001E7D" wp14:editId="0E715D65">
                <wp:simplePos x="0" y="0"/>
                <wp:positionH relativeFrom="column">
                  <wp:posOffset>4233545</wp:posOffset>
                </wp:positionH>
                <wp:positionV relativeFrom="paragraph">
                  <wp:posOffset>251161</wp:posOffset>
                </wp:positionV>
                <wp:extent cx="2996565" cy="897875"/>
                <wp:effectExtent l="0" t="0" r="0" b="444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96565" cy="8978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FA1B744" w14:textId="77777777" w:rsidR="009A3B97" w:rsidRPr="009A3B97" w:rsidRDefault="009A3B97" w:rsidP="009A3B9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jc w:val="left"/>
                              <w:rPr>
                                <w:color w:val="auto"/>
                              </w:rPr>
                            </w:pPr>
                            <w:r w:rsidRPr="009A3B97">
                              <w:rPr>
                                <w:color w:val="auto"/>
                              </w:rPr>
                              <w:t xml:space="preserve">The characteristics of different countries and regions vary significantly, including </w:t>
                            </w:r>
                            <w:r w:rsidRPr="009A3B97">
                              <w:rPr>
                                <w:rStyle w:val="TealKeyVocabColours"/>
                                <w:b w:val="0"/>
                                <w:bCs w:val="0"/>
                                <w:color w:val="auto"/>
                              </w:rPr>
                              <w:t>weather</w:t>
                            </w:r>
                            <w:r w:rsidRPr="009A3B97">
                              <w:rPr>
                                <w:color w:val="auto"/>
                              </w:rPr>
                              <w:t xml:space="preserve">, land use and </w:t>
                            </w:r>
                            <w:r w:rsidRPr="009A3B97">
                              <w:rPr>
                                <w:rStyle w:val="LimeGreenKeyVocabColours"/>
                                <w:b w:val="0"/>
                                <w:bCs w:val="0"/>
                                <w:color w:val="auto"/>
                              </w:rPr>
                              <w:t>flora</w:t>
                            </w:r>
                            <w:r w:rsidRPr="009A3B97">
                              <w:rPr>
                                <w:color w:val="auto"/>
                              </w:rPr>
                              <w:t xml:space="preserve"> and </w:t>
                            </w:r>
                            <w:r w:rsidRPr="009A3B97">
                              <w:rPr>
                                <w:rStyle w:val="LimeGreenKeyVocabColours"/>
                                <w:b w:val="0"/>
                                <w:bCs w:val="0"/>
                                <w:color w:val="auto"/>
                              </w:rPr>
                              <w:t>fauna</w:t>
                            </w:r>
                            <w:r w:rsidRPr="009A3B97">
                              <w:rPr>
                                <w:color w:val="auto"/>
                              </w:rPr>
                              <w:t>.</w:t>
                            </w:r>
                          </w:p>
                          <w:p w14:paraId="7AC547D3" w14:textId="2ED29E84" w:rsidR="00E40715" w:rsidRPr="00A41B52" w:rsidRDefault="00E40715" w:rsidP="00E40715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001E7D" id="Text Box 27" o:spid="_x0000_s1051" type="#_x0000_t202" style="position:absolute;left:0;text-align:left;margin-left:333.35pt;margin-top:19.8pt;width:235.95pt;height:70.7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" filled="f" stroked="f" strokeweight=".5pt">
                <v:textbox inset="1mm,0,1mm,0">
                  <w:txbxContent>
                    <w:p w14:paraId="2FA1B744" w14:textId="77777777" w:rsidR="009A3B97" w:rsidRPr="009A3B97" w:rsidRDefault="009A3B97" w:rsidP="009A3B97">
                      <w:pPr>
                        <w:pStyle w:val="ListParagraph"/>
                        <w:numPr>
                          <w:ilvl w:val="0"/>
                          <w:numId w:val="4"/>
                        </w:numPr>
                        <w:jc w:val="left"/>
                        <w:rPr>
                          <w:color w:val="auto"/>
                        </w:rPr>
                      </w:pPr>
                      <w:r w:rsidRPr="009A3B97">
                        <w:rPr>
                          <w:color w:val="auto"/>
                        </w:rPr>
                        <w:t xml:space="preserve">The characteristics of different countries and regions vary significantly, including </w:t>
                      </w:r>
                      <w:r w:rsidRPr="009A3B97">
                        <w:rPr>
                          <w:rStyle w:val="TealKeyVocabColours"/>
                          <w:b w:val="0"/>
                          <w:bCs w:val="0"/>
                          <w:color w:val="auto"/>
                        </w:rPr>
                        <w:t>weather</w:t>
                      </w:r>
                      <w:r w:rsidRPr="009A3B97">
                        <w:rPr>
                          <w:color w:val="auto"/>
                        </w:rPr>
                        <w:t xml:space="preserve">, land use and </w:t>
                      </w:r>
                      <w:r w:rsidRPr="009A3B97">
                        <w:rPr>
                          <w:rStyle w:val="LimeGreenKeyVocabColours"/>
                          <w:b w:val="0"/>
                          <w:bCs w:val="0"/>
                          <w:color w:val="auto"/>
                        </w:rPr>
                        <w:t>flora</w:t>
                      </w:r>
                      <w:r w:rsidRPr="009A3B97">
                        <w:rPr>
                          <w:color w:val="auto"/>
                        </w:rPr>
                        <w:t xml:space="preserve"> and </w:t>
                      </w:r>
                      <w:r w:rsidRPr="009A3B97">
                        <w:rPr>
                          <w:rStyle w:val="LimeGreenKeyVocabColours"/>
                          <w:b w:val="0"/>
                          <w:bCs w:val="0"/>
                          <w:color w:val="auto"/>
                        </w:rPr>
                        <w:t>fauna</w:t>
                      </w:r>
                      <w:r w:rsidRPr="009A3B97">
                        <w:rPr>
                          <w:color w:val="auto"/>
                        </w:rPr>
                        <w:t>.</w:t>
                      </w:r>
                    </w:p>
                    <w:p w14:paraId="7AC547D3" w14:textId="2ED29E84" w:rsidR="00E40715" w:rsidRPr="00A41B52" w:rsidRDefault="00E40715" w:rsidP="00E40715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524E"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9C49AA7" wp14:editId="5D2613FF">
                <wp:simplePos x="0" y="0"/>
                <wp:positionH relativeFrom="column">
                  <wp:posOffset>1131500</wp:posOffset>
                </wp:positionH>
                <wp:positionV relativeFrom="paragraph">
                  <wp:posOffset>3200440</wp:posOffset>
                </wp:positionV>
                <wp:extent cx="3124800" cy="727200"/>
                <wp:effectExtent l="0" t="0" r="0" b="0"/>
                <wp:wrapNone/>
                <wp:docPr id="26" name="Text Box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94CED3E" w14:textId="45BC93AE" w:rsidR="003E524E" w:rsidRPr="003E524E" w:rsidRDefault="003E524E" w:rsidP="003E524E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 w:rsidRPr="003E524E">
                              <w:rPr>
                                <w:iCs/>
                                <w:color w:val="292526"/>
                              </w:rPr>
                              <w:t>The specific atmospheric conditions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on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a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given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day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including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7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temperature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78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and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rainfall.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C49AA7" id="Text Box 26" o:spid="_x0000_s1052" type="#_x0000_t202" style="position:absolute;left:0;text-align:left;margin-left:89.1pt;margin-top:252pt;width:246.05pt;height:57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" filled="f" stroked="f" strokeweight=".5pt">
                <v:textbox inset="1mm,0,1mm,0">
                  <w:txbxContent>
                    <w:p w14:paraId="394CED3E" w14:textId="45BC93AE" w:rsidR="003E524E" w:rsidRPr="003E524E" w:rsidRDefault="003E524E" w:rsidP="003E524E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  <w:r w:rsidRPr="003E524E">
                        <w:rPr>
                          <w:iCs/>
                          <w:color w:val="292526"/>
                        </w:rPr>
                        <w:t>The specific atmospheric conditions</w:t>
                      </w:r>
                      <w:r w:rsidRPr="003E524E">
                        <w:rPr>
                          <w:iCs/>
                          <w:color w:val="292526"/>
                          <w:spacing w:val="1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on</w:t>
                      </w:r>
                      <w:r w:rsidRPr="003E524E">
                        <w:rPr>
                          <w:iCs/>
                          <w:color w:val="292526"/>
                          <w:spacing w:val="-7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a</w:t>
                      </w:r>
                      <w:r w:rsidRPr="003E524E">
                        <w:rPr>
                          <w:iCs/>
                          <w:color w:val="292526"/>
                          <w:spacing w:val="-7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given</w:t>
                      </w:r>
                      <w:r w:rsidRPr="003E524E">
                        <w:rPr>
                          <w:iCs/>
                          <w:color w:val="292526"/>
                          <w:spacing w:val="-7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day</w:t>
                      </w:r>
                      <w:r w:rsidRPr="003E524E">
                        <w:rPr>
                          <w:iCs/>
                          <w:color w:val="292526"/>
                          <w:spacing w:val="-7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including</w:t>
                      </w:r>
                      <w:r w:rsidRPr="003E524E">
                        <w:rPr>
                          <w:iCs/>
                          <w:color w:val="292526"/>
                          <w:spacing w:val="-7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temperature</w:t>
                      </w:r>
                      <w:r w:rsidRPr="003E524E">
                        <w:rPr>
                          <w:iCs/>
                          <w:color w:val="292526"/>
                          <w:spacing w:val="-78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and</w:t>
                      </w:r>
                      <w:r w:rsidRPr="003E524E">
                        <w:rPr>
                          <w:iCs/>
                          <w:color w:val="292526"/>
                          <w:spacing w:val="-1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rainfall.</w:t>
                      </w:r>
                    </w:p>
                  </w:txbxContent>
                </v:textbox>
              </v:shape>
            </w:pict>
          </mc:Fallback>
        </mc:AlternateContent>
      </w:r>
      <w:r w:rsidR="003E524E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1D6272F" wp14:editId="38B32A9E">
                <wp:simplePos x="0" y="0"/>
                <wp:positionH relativeFrom="column">
                  <wp:posOffset>1130935</wp:posOffset>
                </wp:positionH>
                <wp:positionV relativeFrom="paragraph">
                  <wp:posOffset>2623400</wp:posOffset>
                </wp:positionV>
                <wp:extent cx="3124800" cy="489165"/>
                <wp:effectExtent l="0" t="0" r="0" b="635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48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E2BF41C" w14:textId="24AADAEF" w:rsidR="003E524E" w:rsidRPr="003E524E" w:rsidRDefault="003E524E" w:rsidP="003E524E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 w:rsidRPr="003E524E">
                              <w:rPr>
                                <w:iCs/>
                                <w:color w:val="292526"/>
                              </w:rPr>
                              <w:t>Imaginary lines which run north to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south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across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the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globe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from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pole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to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pole.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D6272F" id="Text Box 25" o:spid="_x0000_s1053" type="#_x0000_t202" style="position:absolute;left:0;text-align:left;margin-left:89.05pt;margin-top:206.55pt;width:246.05pt;height:38.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" filled="f" stroked="f" strokeweight=".5pt">
                <v:textbox inset="1mm,0,1mm,0">
                  <w:txbxContent>
                    <w:p w14:paraId="0E2BF41C" w14:textId="24AADAEF" w:rsidR="003E524E" w:rsidRPr="003E524E" w:rsidRDefault="003E524E" w:rsidP="003E524E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  <w:r w:rsidRPr="003E524E">
                        <w:rPr>
                          <w:iCs/>
                          <w:color w:val="292526"/>
                        </w:rPr>
                        <w:t>Imaginary lines which run north to</w:t>
                      </w:r>
                      <w:r w:rsidRPr="003E524E">
                        <w:rPr>
                          <w:iCs/>
                          <w:color w:val="292526"/>
                          <w:spacing w:val="1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south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across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the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globe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from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pole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to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pole.</w:t>
                      </w:r>
                    </w:p>
                  </w:txbxContent>
                </v:textbox>
              </v:shape>
            </w:pict>
          </mc:Fallback>
        </mc:AlternateContent>
      </w:r>
      <w:r w:rsidR="003E524E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59ADF5DE" wp14:editId="2C9D1AE0">
                <wp:simplePos x="0" y="0"/>
                <wp:positionH relativeFrom="column">
                  <wp:posOffset>1131500</wp:posOffset>
                </wp:positionH>
                <wp:positionV relativeFrom="paragraph">
                  <wp:posOffset>2069990</wp:posOffset>
                </wp:positionV>
                <wp:extent cx="3124800" cy="489165"/>
                <wp:effectExtent l="0" t="0" r="0" b="635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48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830B6E7" w14:textId="1048074D" w:rsidR="003E524E" w:rsidRPr="003E524E" w:rsidRDefault="003E524E" w:rsidP="003E524E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 w:rsidRPr="003E524E">
                              <w:rPr>
                                <w:iCs/>
                                <w:color w:val="292526"/>
                              </w:rPr>
                              <w:t>Imaginary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parallel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lines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which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circle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6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the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77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globe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from east to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west.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ADF5DE" id="Text Box 24" o:spid="_x0000_s1054" type="#_x0000_t202" style="position:absolute;left:0;text-align:left;margin-left:89.1pt;margin-top:163pt;width:246.05pt;height:38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" filled="f" stroked="f" strokeweight=".5pt">
                <v:textbox inset="1mm,0,1mm,0">
                  <w:txbxContent>
                    <w:p w14:paraId="3830B6E7" w14:textId="1048074D" w:rsidR="003E524E" w:rsidRPr="003E524E" w:rsidRDefault="003E524E" w:rsidP="003E524E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  <w:r w:rsidRPr="003E524E">
                        <w:rPr>
                          <w:iCs/>
                          <w:color w:val="292526"/>
                        </w:rPr>
                        <w:t>Imaginary</w:t>
                      </w:r>
                      <w:r w:rsidRPr="003E524E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parallel</w:t>
                      </w:r>
                      <w:r w:rsidRPr="003E524E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lines</w:t>
                      </w:r>
                      <w:r w:rsidRPr="003E524E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which</w:t>
                      </w:r>
                      <w:r w:rsidRPr="003E524E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circle</w:t>
                      </w:r>
                      <w:r w:rsidRPr="003E524E">
                        <w:rPr>
                          <w:iCs/>
                          <w:color w:val="292526"/>
                          <w:spacing w:val="-6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the</w:t>
                      </w:r>
                      <w:r w:rsidRPr="003E524E">
                        <w:rPr>
                          <w:iCs/>
                          <w:color w:val="292526"/>
                          <w:spacing w:val="-77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globe</w:t>
                      </w:r>
                      <w:r w:rsidRPr="003E524E">
                        <w:rPr>
                          <w:iCs/>
                          <w:color w:val="292526"/>
                          <w:spacing w:val="-1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from east to</w:t>
                      </w:r>
                      <w:r w:rsidRPr="003E524E">
                        <w:rPr>
                          <w:iCs/>
                          <w:color w:val="292526"/>
                          <w:spacing w:val="-1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west.</w:t>
                      </w:r>
                    </w:p>
                  </w:txbxContent>
                </v:textbox>
              </v:shape>
            </w:pict>
          </mc:Fallback>
        </mc:AlternateContent>
      </w:r>
      <w:r w:rsidR="003E524E"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22D527CC" wp14:editId="19EE8761">
                <wp:simplePos x="0" y="0"/>
                <wp:positionH relativeFrom="column">
                  <wp:posOffset>1130355</wp:posOffset>
                </wp:positionH>
                <wp:positionV relativeFrom="paragraph">
                  <wp:posOffset>1701946</wp:posOffset>
                </wp:positionV>
                <wp:extent cx="3124800" cy="252000"/>
                <wp:effectExtent l="0" t="0" r="0" b="254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2520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32B7837" w14:textId="73312FAA" w:rsidR="003E524E" w:rsidRPr="00A41B52" w:rsidRDefault="003E524E" w:rsidP="003E524E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rPr>
                                <w:iCs/>
                                <w:color w:val="292526"/>
                              </w:rPr>
                              <w:t>Plant and animal life</w:t>
                            </w:r>
                            <w:r w:rsidRPr="00A41B52">
                              <w:rPr>
                                <w:iCs/>
                                <w:color w:val="292526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D527CC" id="Text Box 23" o:spid="_x0000_s1055" type="#_x0000_t202" style="position:absolute;left:0;text-align:left;margin-left:89pt;margin-top:134pt;width:246.05pt;height:19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" filled="f" stroked="f" strokeweight=".5pt">
                <v:textbox inset="1mm,0,1mm,0">
                  <w:txbxContent>
                    <w:p w14:paraId="732B7837" w14:textId="73312FAA" w:rsidR="003E524E" w:rsidRPr="00A41B52" w:rsidRDefault="003E524E" w:rsidP="003E524E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rPr>
                          <w:iCs/>
                          <w:color w:val="292526"/>
                        </w:rPr>
                        <w:t>Plant and animal life</w:t>
                      </w:r>
                      <w:r w:rsidRPr="00A41B52">
                        <w:rPr>
                          <w:iCs/>
                          <w:color w:val="292526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3E524E">
        <w:rPr>
          <w:noProof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D6D439A" wp14:editId="73B4D089">
                <wp:simplePos x="0" y="0"/>
                <wp:positionH relativeFrom="column">
                  <wp:posOffset>1131500</wp:posOffset>
                </wp:positionH>
                <wp:positionV relativeFrom="paragraph">
                  <wp:posOffset>910840</wp:posOffset>
                </wp:positionV>
                <wp:extent cx="3124800" cy="72720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7272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13315" w14:textId="559A925D" w:rsidR="003E524E" w:rsidRPr="003E524E" w:rsidRDefault="003E524E" w:rsidP="003E524E">
                            <w:pPr>
                              <w:jc w:val="left"/>
                              <w:rPr>
                                <w:color w:val="1C1C1C" w:themeColor="text1"/>
                              </w:rPr>
                            </w:pPr>
                            <w:r w:rsidRPr="003E524E">
                              <w:rPr>
                                <w:color w:val="292526"/>
                              </w:rPr>
                              <w:t>An imaginary line around the globe at</w:t>
                            </w:r>
                            <w:r w:rsidRPr="003E524E">
                              <w:rPr>
                                <w:color w:val="292526"/>
                                <w:spacing w:val="1"/>
                              </w:rPr>
                              <w:t xml:space="preserve"> </w:t>
                            </w:r>
                            <w:r w:rsidRPr="003E524E">
                              <w:rPr>
                                <w:rFonts w:ascii="Twinkl SemiBold" w:hAnsi="Twinkl SemiBold"/>
                                <w:b/>
                                <w:bCs/>
                                <w:color w:val="EF8DBE"/>
                              </w:rPr>
                              <w:t>latitude</w:t>
                            </w:r>
                            <w:r w:rsidRPr="003E524E">
                              <w:rPr>
                                <w:color w:val="EC008C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0°</w:t>
                            </w:r>
                            <w:r w:rsidRPr="003E524E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north</w:t>
                            </w:r>
                            <w:r w:rsidRPr="003E524E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dividing</w:t>
                            </w:r>
                            <w:r w:rsidRPr="003E524E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the</w:t>
                            </w:r>
                            <w:r w:rsidRPr="003E524E">
                              <w:rPr>
                                <w:color w:val="292526"/>
                                <w:spacing w:val="-5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earth</w:t>
                            </w:r>
                            <w:r w:rsidRPr="003E524E">
                              <w:rPr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into</w:t>
                            </w:r>
                            <w:r w:rsidRPr="003E524E">
                              <w:rPr>
                                <w:color w:val="292526"/>
                                <w:spacing w:val="-78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northern</w:t>
                            </w:r>
                            <w:r w:rsidRPr="003E524E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and</w:t>
                            </w:r>
                            <w:r w:rsidRPr="003E524E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southern</w:t>
                            </w:r>
                            <w:r w:rsidRPr="003E524E">
                              <w:rPr>
                                <w:color w:val="292526"/>
                                <w:spacing w:val="-1"/>
                              </w:rPr>
                              <w:t xml:space="preserve"> </w:t>
                            </w:r>
                            <w:r w:rsidRPr="003E524E">
                              <w:rPr>
                                <w:color w:val="292526"/>
                              </w:rPr>
                              <w:t>hemispheres.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6D439A" id="Text Box 22" o:spid="_x0000_s1056" type="#_x0000_t202" style="position:absolute;left:0;text-align:left;margin-left:89.1pt;margin-top:71.7pt;width:246.05pt;height:57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" filled="f" stroked="f" strokeweight=".5pt">
                <v:textbox inset="1mm,0,1mm,0">
                  <w:txbxContent>
                    <w:p w14:paraId="1B513315" w14:textId="559A925D" w:rsidR="003E524E" w:rsidRPr="003E524E" w:rsidRDefault="003E524E" w:rsidP="003E524E">
                      <w:pPr>
                        <w:jc w:val="left"/>
                        <w:rPr>
                          <w:color w:val="1C1C1C" w:themeColor="text1"/>
                        </w:rPr>
                      </w:pPr>
                      <w:r w:rsidRPr="003E524E">
                        <w:rPr>
                          <w:color w:val="292526"/>
                        </w:rPr>
                        <w:t>An imaginary line around the globe at</w:t>
                      </w:r>
                      <w:r w:rsidRPr="003E524E">
                        <w:rPr>
                          <w:color w:val="292526"/>
                          <w:spacing w:val="1"/>
                        </w:rPr>
                        <w:t xml:space="preserve"> </w:t>
                      </w:r>
                      <w:r w:rsidRPr="003E524E">
                        <w:rPr>
                          <w:rFonts w:ascii="Twinkl SemiBold" w:hAnsi="Twinkl SemiBold"/>
                          <w:b/>
                          <w:bCs/>
                          <w:color w:val="EF8DBE"/>
                        </w:rPr>
                        <w:t>latitude</w:t>
                      </w:r>
                      <w:r w:rsidRPr="003E524E">
                        <w:rPr>
                          <w:color w:val="EC008C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0°</w:t>
                      </w:r>
                      <w:r w:rsidRPr="003E524E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north</w:t>
                      </w:r>
                      <w:r w:rsidRPr="003E524E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dividing</w:t>
                      </w:r>
                      <w:r w:rsidRPr="003E524E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the</w:t>
                      </w:r>
                      <w:r w:rsidRPr="003E524E">
                        <w:rPr>
                          <w:color w:val="292526"/>
                          <w:spacing w:val="-5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earth</w:t>
                      </w:r>
                      <w:r w:rsidRPr="003E524E">
                        <w:rPr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into</w:t>
                      </w:r>
                      <w:r w:rsidRPr="003E524E">
                        <w:rPr>
                          <w:color w:val="292526"/>
                          <w:spacing w:val="-78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northern</w:t>
                      </w:r>
                      <w:r w:rsidRPr="003E524E"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and</w:t>
                      </w:r>
                      <w:r w:rsidRPr="003E524E"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southern</w:t>
                      </w:r>
                      <w:r w:rsidRPr="003E524E">
                        <w:rPr>
                          <w:color w:val="292526"/>
                          <w:spacing w:val="-1"/>
                        </w:rPr>
                        <w:t xml:space="preserve"> </w:t>
                      </w:r>
                      <w:r w:rsidRPr="003E524E">
                        <w:rPr>
                          <w:color w:val="292526"/>
                        </w:rPr>
                        <w:t>hemispheres.</w:t>
                      </w:r>
                    </w:p>
                  </w:txbxContent>
                </v:textbox>
              </v:shape>
            </w:pict>
          </mc:Fallback>
        </mc:AlternateContent>
      </w:r>
      <w:r w:rsidR="003E524E"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60197F7B" wp14:editId="2ECAC11C">
                <wp:simplePos x="0" y="0"/>
                <wp:positionH relativeFrom="column">
                  <wp:posOffset>1131500</wp:posOffset>
                </wp:positionH>
                <wp:positionV relativeFrom="paragraph">
                  <wp:posOffset>327860</wp:posOffset>
                </wp:positionV>
                <wp:extent cx="3124800" cy="489165"/>
                <wp:effectExtent l="0" t="0" r="0" b="635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800" cy="48916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41FA4A2" w14:textId="6221B22E" w:rsidR="003E524E" w:rsidRPr="003E524E" w:rsidRDefault="003E524E" w:rsidP="003E524E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 w:rsidRPr="003E524E">
                              <w:rPr>
                                <w:iCs/>
                                <w:color w:val="292526"/>
                              </w:rPr>
                              <w:t>An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area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that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is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controlled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by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its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4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own</w:t>
                            </w:r>
                            <w:r w:rsidRPr="003E524E">
                              <w:rPr>
                                <w:iCs/>
                                <w:color w:val="292526"/>
                                <w:spacing w:val="-77"/>
                              </w:rPr>
                              <w:t xml:space="preserve"> </w:t>
                            </w:r>
                            <w:r w:rsidRPr="003E524E">
                              <w:rPr>
                                <w:iCs/>
                                <w:color w:val="292526"/>
                              </w:rPr>
                              <w:t>government.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197F7B" id="Text Box 21" o:spid="_x0000_s1057" type="#_x0000_t202" style="position:absolute;left:0;text-align:left;margin-left:89.1pt;margin-top:25.8pt;width:246.05pt;height:38.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" filled="f" stroked="f" strokeweight=".5pt">
                <v:textbox inset="1mm,0,1mm,0">
                  <w:txbxContent>
                    <w:p w14:paraId="241FA4A2" w14:textId="6221B22E" w:rsidR="003E524E" w:rsidRPr="003E524E" w:rsidRDefault="003E524E" w:rsidP="003E524E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  <w:r w:rsidRPr="003E524E">
                        <w:rPr>
                          <w:iCs/>
                          <w:color w:val="292526"/>
                        </w:rPr>
                        <w:t>An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area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that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is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controlled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by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its</w:t>
                      </w:r>
                      <w:r w:rsidRPr="003E524E">
                        <w:rPr>
                          <w:iCs/>
                          <w:color w:val="292526"/>
                          <w:spacing w:val="-4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own</w:t>
                      </w:r>
                      <w:r w:rsidRPr="003E524E">
                        <w:rPr>
                          <w:iCs/>
                          <w:color w:val="292526"/>
                          <w:spacing w:val="-77"/>
                        </w:rPr>
                        <w:t xml:space="preserve"> </w:t>
                      </w:r>
                      <w:r w:rsidRPr="003E524E">
                        <w:rPr>
                          <w:iCs/>
                          <w:color w:val="292526"/>
                        </w:rPr>
                        <w:t>government.</w:t>
                      </w:r>
                    </w:p>
                  </w:txbxContent>
                </v:textbox>
              </v:shape>
            </w:pict>
          </mc:Fallback>
        </mc:AlternateContent>
      </w:r>
      <w:r w:rsidR="00A41B52"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3B3E145" wp14:editId="75BAEDAE">
                <wp:simplePos x="0" y="0"/>
                <wp:positionH relativeFrom="column">
                  <wp:posOffset>57570</wp:posOffset>
                </wp:positionH>
                <wp:positionV relativeFrom="paragraph">
                  <wp:posOffset>2075815</wp:posOffset>
                </wp:positionV>
                <wp:extent cx="992505" cy="410210"/>
                <wp:effectExtent l="0" t="0" r="0" b="8890"/>
                <wp:wrapNone/>
                <wp:docPr id="15" name="Text Box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2505" cy="4102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F078F42" w14:textId="4AE5576A" w:rsidR="00353A6E" w:rsidRPr="00A41B52" w:rsidRDefault="00353A6E" w:rsidP="00353A6E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EE8CBD" w:themeColor="accent1" w:themeTint="99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EE8CBD" w:themeColor="accent1" w:themeTint="99"/>
                              </w:rPr>
                              <w:t>latitude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B3E145" id="Text Box 15" o:spid="_x0000_s1058" type="#_x0000_t202" style="position:absolute;left:0;text-align:left;margin-left:4.55pt;margin-top:163.45pt;width:78.15pt;height:32.3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" filled="f" stroked="f" strokeweight=".5pt">
                <v:textbox inset="1mm,0,1mm,0">
                  <w:txbxContent>
                    <w:p w14:paraId="1F078F42" w14:textId="4AE5576A" w:rsidR="00353A6E" w:rsidRPr="00A41B52" w:rsidRDefault="00353A6E" w:rsidP="00353A6E">
                      <w:pPr>
                        <w:rPr>
                          <w:rFonts w:ascii="Twinkl SemiBold" w:hAnsi="Twinkl SemiBold"/>
                          <w:b/>
                          <w:bCs/>
                          <w:color w:val="EE8CBD" w:themeColor="accent1" w:themeTint="99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EE8CBD" w:themeColor="accent1" w:themeTint="99"/>
                        </w:rPr>
                        <w:t>latitude</w:t>
                      </w:r>
                    </w:p>
                  </w:txbxContent>
                </v:textbox>
              </v:shape>
            </w:pict>
          </mc:Fallback>
        </mc:AlternateContent>
      </w:r>
      <w:r w:rsidR="00A41B5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9BEDB11" wp14:editId="203BA047">
                <wp:simplePos x="0" y="0"/>
                <wp:positionH relativeFrom="column">
                  <wp:posOffset>57570</wp:posOffset>
                </wp:positionH>
                <wp:positionV relativeFrom="paragraph">
                  <wp:posOffset>3200400</wp:posOffset>
                </wp:positionV>
                <wp:extent cx="993120" cy="410400"/>
                <wp:effectExtent l="0" t="0" r="0" b="889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20" cy="4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EF8763E" w14:textId="38E7FFD7" w:rsidR="00A41B52" w:rsidRPr="00A41B52" w:rsidRDefault="00A41B52" w:rsidP="00A41B52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00A8A0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00A8A0"/>
                              </w:rPr>
                              <w:t>weather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BEDB11" id="Text Box 17" o:spid="_x0000_s1059" type="#_x0000_t202" style="position:absolute;left:0;text-align:left;margin-left:4.55pt;margin-top:252pt;width:78.2pt;height:32.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" filled="f" stroked="f" strokeweight=".5pt">
                <v:textbox inset="1mm,0,1mm,0">
                  <w:txbxContent>
                    <w:p w14:paraId="6EF8763E" w14:textId="38E7FFD7" w:rsidR="00A41B52" w:rsidRPr="00A41B52" w:rsidRDefault="00A41B52" w:rsidP="00A41B52">
                      <w:pPr>
                        <w:rPr>
                          <w:rFonts w:ascii="Twinkl SemiBold" w:hAnsi="Twinkl SemiBold"/>
                          <w:b/>
                          <w:bCs/>
                          <w:color w:val="00A8A0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00A8A0"/>
                        </w:rPr>
                        <w:t>weather</w:t>
                      </w:r>
                    </w:p>
                  </w:txbxContent>
                </v:textbox>
              </v:shape>
            </w:pict>
          </mc:Fallback>
        </mc:AlternateContent>
      </w:r>
      <w:r w:rsidR="00A41B5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4CB2B05" wp14:editId="282A0276">
                <wp:simplePos x="0" y="0"/>
                <wp:positionH relativeFrom="column">
                  <wp:posOffset>65405</wp:posOffset>
                </wp:positionH>
                <wp:positionV relativeFrom="paragraph">
                  <wp:posOffset>2638640</wp:posOffset>
                </wp:positionV>
                <wp:extent cx="993120" cy="410400"/>
                <wp:effectExtent l="0" t="0" r="0" b="889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20" cy="4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0A441F" w14:textId="3687E4C8" w:rsidR="00A41B52" w:rsidRPr="00A41B52" w:rsidRDefault="00A41B52" w:rsidP="00A41B52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703692" w:themeColor="accent6" w:themeShade="BF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703692" w:themeColor="accent6" w:themeShade="BF"/>
                              </w:rPr>
                              <w:t>longitude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CB2B05" id="Text Box 16" o:spid="_x0000_s1060" type="#_x0000_t202" style="position:absolute;left:0;text-align:left;margin-left:5.15pt;margin-top:207.75pt;width:78.2pt;height:32.3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" filled="f" stroked="f" strokeweight=".5pt">
                <v:textbox inset="1mm,0,1mm,0">
                  <w:txbxContent>
                    <w:p w14:paraId="650A441F" w14:textId="3687E4C8" w:rsidR="00A41B52" w:rsidRPr="00A41B52" w:rsidRDefault="00A41B52" w:rsidP="00A41B52">
                      <w:pPr>
                        <w:rPr>
                          <w:rFonts w:ascii="Twinkl SemiBold" w:hAnsi="Twinkl SemiBold"/>
                          <w:b/>
                          <w:bCs/>
                          <w:color w:val="703692" w:themeColor="accent6" w:themeShade="BF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703692" w:themeColor="accent6" w:themeShade="BF"/>
                        </w:rPr>
                        <w:t>longitude</w:t>
                      </w:r>
                    </w:p>
                  </w:txbxContent>
                </v:textbox>
              </v:shape>
            </w:pict>
          </mc:Fallback>
        </mc:AlternateContent>
      </w:r>
      <w:r w:rsidR="00353A6E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4CA17C42" wp14:editId="0129FB71">
                <wp:simplePos x="0" y="0"/>
                <wp:positionH relativeFrom="column">
                  <wp:posOffset>64770</wp:posOffset>
                </wp:positionH>
                <wp:positionV relativeFrom="paragraph">
                  <wp:posOffset>1702015</wp:posOffset>
                </wp:positionV>
                <wp:extent cx="993120" cy="410400"/>
                <wp:effectExtent l="0" t="0" r="0" b="889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20" cy="4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263AACA" w14:textId="4685FD66" w:rsidR="00353A6E" w:rsidRPr="00A41B52" w:rsidRDefault="00353A6E" w:rsidP="00353A6E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AED289" w:themeColor="accent4" w:themeTint="99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AED289" w:themeColor="accent4" w:themeTint="99"/>
                              </w:rPr>
                              <w:t>flora/fauna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A17C42" id="Text Box 14" o:spid="_x0000_s1061" type="#_x0000_t202" style="position:absolute;left:0;text-align:left;margin-left:5.1pt;margin-top:134pt;width:78.2pt;height:32.3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" filled="f" stroked="f" strokeweight=".5pt">
                <v:textbox inset="1mm,0,1mm,0">
                  <w:txbxContent>
                    <w:p w14:paraId="5263AACA" w14:textId="4685FD66" w:rsidR="00353A6E" w:rsidRPr="00A41B52" w:rsidRDefault="00353A6E" w:rsidP="00353A6E">
                      <w:pPr>
                        <w:rPr>
                          <w:rFonts w:ascii="Twinkl SemiBold" w:hAnsi="Twinkl SemiBold"/>
                          <w:b/>
                          <w:bCs/>
                          <w:color w:val="AED289" w:themeColor="accent4" w:themeTint="99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AED289" w:themeColor="accent4" w:themeTint="99"/>
                        </w:rPr>
                        <w:t>flora/fauna</w:t>
                      </w:r>
                    </w:p>
                  </w:txbxContent>
                </v:textbox>
              </v:shape>
            </w:pict>
          </mc:Fallback>
        </mc:AlternateContent>
      </w:r>
      <w:r w:rsidR="00353A6E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C3A7347" wp14:editId="2898B69F">
                <wp:simplePos x="0" y="0"/>
                <wp:positionH relativeFrom="column">
                  <wp:posOffset>64770</wp:posOffset>
                </wp:positionH>
                <wp:positionV relativeFrom="paragraph">
                  <wp:posOffset>910170</wp:posOffset>
                </wp:positionV>
                <wp:extent cx="993120" cy="410400"/>
                <wp:effectExtent l="0" t="0" r="0" b="889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20" cy="4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51602DB" w14:textId="49AC621D" w:rsidR="00353A6E" w:rsidRPr="00A41B52" w:rsidRDefault="00353A6E" w:rsidP="00353A6E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FFC000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FFC000"/>
                              </w:rPr>
                              <w:t>equator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3A7347" id="Text Box 13" o:spid="_x0000_s1062" type="#_x0000_t202" style="position:absolute;left:0;text-align:left;margin-left:5.1pt;margin-top:71.65pt;width:78.2pt;height:32.3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" filled="f" stroked="f" strokeweight=".5pt">
                <v:textbox inset="1mm,0,1mm,0">
                  <w:txbxContent>
                    <w:p w14:paraId="351602DB" w14:textId="49AC621D" w:rsidR="00353A6E" w:rsidRPr="00A41B52" w:rsidRDefault="00353A6E" w:rsidP="00353A6E">
                      <w:pPr>
                        <w:rPr>
                          <w:rFonts w:ascii="Twinkl SemiBold" w:hAnsi="Twinkl SemiBold"/>
                          <w:b/>
                          <w:bCs/>
                          <w:color w:val="FFC000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FFC000"/>
                        </w:rPr>
                        <w:t>equator</w:t>
                      </w:r>
                    </w:p>
                  </w:txbxContent>
                </v:textbox>
              </v:shape>
            </w:pict>
          </mc:Fallback>
        </mc:AlternateContent>
      </w:r>
      <w:r w:rsidR="00353A6E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68A3D94" wp14:editId="53D67FFF">
                <wp:simplePos x="0" y="0"/>
                <wp:positionH relativeFrom="column">
                  <wp:posOffset>64135</wp:posOffset>
                </wp:positionH>
                <wp:positionV relativeFrom="paragraph">
                  <wp:posOffset>327240</wp:posOffset>
                </wp:positionV>
                <wp:extent cx="993120" cy="410400"/>
                <wp:effectExtent l="0" t="0" r="0" b="889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120" cy="4104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A46BE50" w14:textId="3A09909D" w:rsidR="00353A6E" w:rsidRPr="00A41B52" w:rsidRDefault="00353A6E" w:rsidP="00353A6E">
                            <w:pPr>
                              <w:rPr>
                                <w:rFonts w:ascii="Twinkl SemiBold" w:hAnsi="Twinkl SemiBold"/>
                                <w:b/>
                                <w:bCs/>
                                <w:color w:val="BE1C6D" w:themeColor="accent1" w:themeShade="BF"/>
                              </w:rPr>
                            </w:pPr>
                            <w:r w:rsidRPr="00A41B52">
                              <w:rPr>
                                <w:rFonts w:ascii="Twinkl SemiBold" w:hAnsi="Twinkl SemiBold"/>
                                <w:b/>
                                <w:bCs/>
                                <w:color w:val="BE1C6D" w:themeColor="accent1" w:themeShade="BF"/>
                              </w:rPr>
                              <w:t>country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8A3D94" id="Text Box 12" o:spid="_x0000_s1063" type="#_x0000_t202" style="position:absolute;left:0;text-align:left;margin-left:5.05pt;margin-top:25.75pt;width:78.2pt;height:32.3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" filled="f" stroked="f" strokeweight=".5pt">
                <v:textbox inset="1mm,0,1mm,0">
                  <w:txbxContent>
                    <w:p w14:paraId="5A46BE50" w14:textId="3A09909D" w:rsidR="00353A6E" w:rsidRPr="00A41B52" w:rsidRDefault="00353A6E" w:rsidP="00353A6E">
                      <w:pPr>
                        <w:rPr>
                          <w:rFonts w:ascii="Twinkl SemiBold" w:hAnsi="Twinkl SemiBold"/>
                          <w:b/>
                          <w:bCs/>
                          <w:color w:val="BE1C6D" w:themeColor="accent1" w:themeShade="BF"/>
                        </w:rPr>
                      </w:pPr>
                      <w:r w:rsidRPr="00A41B52">
                        <w:rPr>
                          <w:rFonts w:ascii="Twinkl SemiBold" w:hAnsi="Twinkl SemiBold"/>
                          <w:b/>
                          <w:bCs/>
                          <w:color w:val="BE1C6D" w:themeColor="accent1" w:themeShade="BF"/>
                        </w:rPr>
                        <w:t>country</w:t>
                      </w:r>
                    </w:p>
                  </w:txbxContent>
                </v:textbox>
              </v:shape>
            </w:pict>
          </mc:Fallback>
        </mc:AlternateContent>
      </w:r>
      <w:r w:rsidR="00353A6E">
        <w:tab/>
      </w:r>
    </w:p>
    <w:p w14:paraId="381E9628" w14:textId="0C557CC3" w:rsidR="00B8626B" w:rsidRPr="009E4127" w:rsidRDefault="00EF2E3D" w:rsidP="009E4127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7CCA1F82" wp14:editId="1FFAD1A3">
                <wp:simplePos x="0" y="0"/>
                <wp:positionH relativeFrom="column">
                  <wp:posOffset>5711912</wp:posOffset>
                </wp:positionH>
                <wp:positionV relativeFrom="paragraph">
                  <wp:posOffset>5398770</wp:posOffset>
                </wp:positionV>
                <wp:extent cx="1407795" cy="244219"/>
                <wp:effectExtent l="0" t="0" r="0" b="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2442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FEE1A92" w14:textId="77777777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r>
                              <w:t>Kilauea, Hawaii</w:t>
                            </w:r>
                          </w:p>
                          <w:p w14:paraId="27C03264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CA1F82" id="Text Box 71" o:spid="_x0000_s1064" type="#_x0000_t202" style="position:absolute;left:0;text-align:left;margin-left:449.75pt;margin-top:425.1pt;width:110.85pt;height:19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" filled="f" stroked="f" strokeweight=".5pt">
                <v:textbox inset="1mm,0,1mm,0">
                  <w:txbxContent>
                    <w:p w14:paraId="6FEE1A92" w14:textId="77777777" w:rsidR="00EF2E3D" w:rsidRDefault="00EF2E3D" w:rsidP="00EF2E3D">
                      <w:pPr>
                        <w:pStyle w:val="KS2BodyCopyKS2"/>
                        <w:jc w:val="center"/>
                      </w:pPr>
                      <w:r>
                        <w:t>Kilauea, Hawaii</w:t>
                      </w:r>
                    </w:p>
                    <w:p w14:paraId="27C03264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09069191" wp14:editId="49FF7794">
                <wp:simplePos x="0" y="0"/>
                <wp:positionH relativeFrom="column">
                  <wp:posOffset>1416050</wp:posOffset>
                </wp:positionH>
                <wp:positionV relativeFrom="paragraph">
                  <wp:posOffset>5279425</wp:posOffset>
                </wp:positionV>
                <wp:extent cx="1469678" cy="494030"/>
                <wp:effectExtent l="0" t="0" r="0" b="127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9678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958452D" w14:textId="77777777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r>
                              <w:t>Niagara Falls, Ontario/New York</w:t>
                            </w:r>
                          </w:p>
                          <w:p w14:paraId="45B8DA3A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069191" id="Text Box 68" o:spid="_x0000_s1065" type="#_x0000_t202" style="position:absolute;left:0;text-align:left;margin-left:111.5pt;margin-top:415.7pt;width:115.7pt;height:38.9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" filled="f" stroked="f" strokeweight=".5pt">
                <v:textbox inset="1mm,0,1mm,0">
                  <w:txbxContent>
                    <w:p w14:paraId="6958452D" w14:textId="77777777" w:rsidR="00EF2E3D" w:rsidRDefault="00EF2E3D" w:rsidP="00EF2E3D">
                      <w:pPr>
                        <w:pStyle w:val="KS2BodyCopyKS2"/>
                        <w:jc w:val="center"/>
                      </w:pPr>
                      <w:r>
                        <w:t>Niagara Falls, Ontario/New York</w:t>
                      </w:r>
                    </w:p>
                    <w:p w14:paraId="45B8DA3A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24C855DF" wp14:editId="37F53ACB">
                <wp:simplePos x="0" y="0"/>
                <wp:positionH relativeFrom="column">
                  <wp:posOffset>5080</wp:posOffset>
                </wp:positionH>
                <wp:positionV relativeFrom="paragraph">
                  <wp:posOffset>5301650</wp:posOffset>
                </wp:positionV>
                <wp:extent cx="1407795" cy="494030"/>
                <wp:effectExtent l="0" t="0" r="0" b="127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601E27F" w14:textId="09430D32" w:rsidR="00EF2E3D" w:rsidRPr="00A41B52" w:rsidRDefault="00EF2E3D" w:rsidP="00EF2E3D">
                            <w:pPr>
                              <w:jc w:val="center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t>Grand</w:t>
                            </w:r>
                            <w:r>
                              <w:br/>
                            </w:r>
                            <w:r>
                              <w:t xml:space="preserve"> Canyon, Arizona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C855DF" id="Text Box 67" o:spid="_x0000_s1066" type="#_x0000_t202" style="position:absolute;left:0;text-align:left;margin-left:.4pt;margin-top:417.45pt;width:110.85pt;height:38.9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" filled="f" stroked="f" strokeweight=".5pt">
                <v:textbox inset="1mm,0,1mm,0">
                  <w:txbxContent>
                    <w:p w14:paraId="4601E27F" w14:textId="09430D32" w:rsidR="00EF2E3D" w:rsidRPr="00A41B52" w:rsidRDefault="00EF2E3D" w:rsidP="00EF2E3D">
                      <w:pPr>
                        <w:jc w:val="center"/>
                        <w:rPr>
                          <w:iCs/>
                          <w:color w:val="1C1C1C" w:themeColor="text1"/>
                        </w:rPr>
                      </w:pPr>
                      <w:r>
                        <w:t>Grand</w:t>
                      </w:r>
                      <w:r>
                        <w:br/>
                      </w:r>
                      <w:r>
                        <w:t xml:space="preserve"> Canyon, Arizona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7FCA162B" wp14:editId="46E2E606">
                <wp:simplePos x="0" y="0"/>
                <wp:positionH relativeFrom="column">
                  <wp:posOffset>8715802</wp:posOffset>
                </wp:positionH>
                <wp:positionV relativeFrom="paragraph">
                  <wp:posOffset>3592735</wp:posOffset>
                </wp:positionV>
                <wp:extent cx="1079106" cy="232860"/>
                <wp:effectExtent l="0" t="0" r="0" b="889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106" cy="23286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B7C841D" w14:textId="4BCE612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t>Petra, Jordan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FCA162B" id="Text Box 66" o:spid="_x0000_s1067" type="#_x0000_t202" style="position:absolute;left:0;text-align:left;margin-left:686.3pt;margin-top:282.9pt;width:84.95pt;height:18.3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" filled="f" stroked="f" strokeweight=".5pt">
                <v:textbox inset="1mm,0,1mm,0">
                  <w:txbxContent>
                    <w:p w14:paraId="2B7C841D" w14:textId="4BCE612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t>Petra, Jordan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61679214" wp14:editId="248A246C">
                <wp:simplePos x="0" y="0"/>
                <wp:positionH relativeFrom="column">
                  <wp:posOffset>7254255</wp:posOffset>
                </wp:positionH>
                <wp:positionV relativeFrom="paragraph">
                  <wp:posOffset>3439160</wp:posOffset>
                </wp:positionV>
                <wp:extent cx="1113182" cy="494030"/>
                <wp:effectExtent l="0" t="0" r="0" b="127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3182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F18B2" w14:textId="77777777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r>
                              <w:t>The Great Wall of China</w:t>
                            </w:r>
                          </w:p>
                          <w:p w14:paraId="32C46C19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79214" id="Text Box 65" o:spid="_x0000_s1068" type="#_x0000_t202" style="position:absolute;left:0;text-align:left;margin-left:571.2pt;margin-top:270.8pt;width:87.65pt;height:38.9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" filled="f" stroked="f" strokeweight=".5pt">
                <v:textbox inset="1mm,0,1mm,0">
                  <w:txbxContent>
                    <w:p w14:paraId="743F18B2" w14:textId="77777777" w:rsidR="00EF2E3D" w:rsidRDefault="00EF2E3D" w:rsidP="00EF2E3D">
                      <w:pPr>
                        <w:pStyle w:val="KS2BodyCopyKS2"/>
                        <w:jc w:val="center"/>
                      </w:pPr>
                      <w:r>
                        <w:t>The Great Wall of China</w:t>
                      </w:r>
                    </w:p>
                    <w:p w14:paraId="32C46C19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BEF448D" wp14:editId="23D2270F">
                <wp:simplePos x="0" y="0"/>
                <wp:positionH relativeFrom="column">
                  <wp:posOffset>5773818</wp:posOffset>
                </wp:positionH>
                <wp:positionV relativeFrom="paragraph">
                  <wp:posOffset>3592735</wp:posOffset>
                </wp:positionV>
                <wp:extent cx="1408258" cy="283975"/>
                <wp:effectExtent l="0" t="0" r="0" b="8255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258" cy="2839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158E298" w14:textId="636D2F43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t>Taj Mahal, India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F448D" id="Text Box 64" o:spid="_x0000_s1069" type="#_x0000_t202" style="position:absolute;left:0;text-align:left;margin-left:454.65pt;margin-top:282.9pt;width:110.9pt;height:22.35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" filled="f" stroked="f" strokeweight=".5pt">
                <v:textbox inset="1mm,0,1mm,0">
                  <w:txbxContent>
                    <w:p w14:paraId="3158E298" w14:textId="636D2F43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t>Taj Mahal, India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F91A889" wp14:editId="7113ED3F">
                <wp:simplePos x="0" y="0"/>
                <wp:positionH relativeFrom="column">
                  <wp:posOffset>4302125</wp:posOffset>
                </wp:positionH>
                <wp:positionV relativeFrom="paragraph">
                  <wp:posOffset>3460080</wp:posOffset>
                </wp:positionV>
                <wp:extent cx="1374440" cy="494030"/>
                <wp:effectExtent l="0" t="0" r="0" b="127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74440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8C1F387" w14:textId="2FEDCB4A" w:rsidR="00EF2E3D" w:rsidRPr="00A41B52" w:rsidRDefault="00EF2E3D" w:rsidP="00EF2E3D">
                            <w:pPr>
                              <w:jc w:val="center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t xml:space="preserve">The </w:t>
                            </w:r>
                            <w:r>
                              <w:br/>
                            </w:r>
                            <w:r>
                              <w:t>Colosseum, Italy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91A889" id="Text Box 63" o:spid="_x0000_s1070" type="#_x0000_t202" style="position:absolute;left:0;text-align:left;margin-left:338.75pt;margin-top:272.45pt;width:108.2pt;height:38.9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" filled="f" stroked="f" strokeweight=".5pt">
                <v:textbox inset="1mm,0,1mm,0">
                  <w:txbxContent>
                    <w:p w14:paraId="18C1F387" w14:textId="2FEDCB4A" w:rsidR="00EF2E3D" w:rsidRPr="00A41B52" w:rsidRDefault="00EF2E3D" w:rsidP="00EF2E3D">
                      <w:pPr>
                        <w:jc w:val="center"/>
                        <w:rPr>
                          <w:iCs/>
                          <w:color w:val="1C1C1C" w:themeColor="text1"/>
                        </w:rPr>
                      </w:pPr>
                      <w:r>
                        <w:t xml:space="preserve">The </w:t>
                      </w:r>
                      <w:r>
                        <w:br/>
                      </w:r>
                      <w:r>
                        <w:t>Colosseum, Italy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6D97CAA5" wp14:editId="7ECEAB05">
                <wp:simplePos x="0" y="0"/>
                <wp:positionH relativeFrom="column">
                  <wp:posOffset>3053336</wp:posOffset>
                </wp:positionH>
                <wp:positionV relativeFrom="paragraph">
                  <wp:posOffset>3439389</wp:posOffset>
                </wp:positionV>
                <wp:extent cx="1016572" cy="494030"/>
                <wp:effectExtent l="0" t="0" r="0" b="1270"/>
                <wp:wrapNone/>
                <wp:docPr id="62" name="Text Box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16572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649374A" w14:textId="77777777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proofErr w:type="spellStart"/>
                            <w:r>
                              <w:t>Chichen</w:t>
                            </w:r>
                            <w:proofErr w:type="spellEnd"/>
                            <w:r>
                              <w:t xml:space="preserve"> Itza, Mexico</w:t>
                            </w:r>
                          </w:p>
                          <w:p w14:paraId="29E6B08E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97CAA5" id="Text Box 62" o:spid="_x0000_s1071" type="#_x0000_t202" style="position:absolute;left:0;text-align:left;margin-left:240.4pt;margin-top:270.8pt;width:80.05pt;height:38.9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" filled="f" stroked="f" strokeweight=".5pt">
                <v:textbox inset="1mm,0,1mm,0">
                  <w:txbxContent>
                    <w:p w14:paraId="5649374A" w14:textId="77777777" w:rsidR="00EF2E3D" w:rsidRDefault="00EF2E3D" w:rsidP="00EF2E3D">
                      <w:pPr>
                        <w:pStyle w:val="KS2BodyCopyKS2"/>
                        <w:jc w:val="center"/>
                      </w:pPr>
                      <w:proofErr w:type="spellStart"/>
                      <w:r>
                        <w:t>Chichen</w:t>
                      </w:r>
                      <w:proofErr w:type="spellEnd"/>
                      <w:r>
                        <w:t xml:space="preserve"> Itza, Mexico</w:t>
                      </w:r>
                    </w:p>
                    <w:p w14:paraId="29E6B08E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F06D0E5" wp14:editId="0E911CB1">
                <wp:simplePos x="0" y="0"/>
                <wp:positionH relativeFrom="column">
                  <wp:posOffset>2860675</wp:posOffset>
                </wp:positionH>
                <wp:positionV relativeFrom="paragraph">
                  <wp:posOffset>5281930</wp:posOffset>
                </wp:positionV>
                <wp:extent cx="1407795" cy="494030"/>
                <wp:effectExtent l="0" t="0" r="0" b="127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F1E7FA" w14:textId="609E0EE1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r>
                              <w:t>Angel</w:t>
                            </w:r>
                            <w:r>
                              <w:br/>
                            </w:r>
                            <w:r>
                              <w:t xml:space="preserve"> Falls, Venezuela</w:t>
                            </w:r>
                          </w:p>
                          <w:p w14:paraId="6BF03C14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06D0E5" id="Text Box 69" o:spid="_x0000_s1072" type="#_x0000_t202" style="position:absolute;left:0;text-align:left;margin-left:225.25pt;margin-top:415.9pt;width:110.85pt;height:38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" filled="f" stroked="f" strokeweight=".5pt">
                <v:textbox inset="1mm,0,1mm,0">
                  <w:txbxContent>
                    <w:p w14:paraId="29F1E7FA" w14:textId="609E0EE1" w:rsidR="00EF2E3D" w:rsidRDefault="00EF2E3D" w:rsidP="00EF2E3D">
                      <w:pPr>
                        <w:pStyle w:val="KS2BodyCopyKS2"/>
                        <w:jc w:val="center"/>
                      </w:pPr>
                      <w:r>
                        <w:t>Angel</w:t>
                      </w:r>
                      <w:r>
                        <w:br/>
                      </w:r>
                      <w:r>
                        <w:t xml:space="preserve"> Falls, Venezuela</w:t>
                      </w:r>
                    </w:p>
                    <w:p w14:paraId="6BF03C14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1F4DF5A6" wp14:editId="627F09FE">
                <wp:simplePos x="0" y="0"/>
                <wp:positionH relativeFrom="column">
                  <wp:posOffset>4268470</wp:posOffset>
                </wp:positionH>
                <wp:positionV relativeFrom="paragraph">
                  <wp:posOffset>5281930</wp:posOffset>
                </wp:positionV>
                <wp:extent cx="1407795" cy="494030"/>
                <wp:effectExtent l="0" t="0" r="0" b="1270"/>
                <wp:wrapNone/>
                <wp:docPr id="70" name="Text Box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580CDBA" w14:textId="77777777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r>
                              <w:t>Yosemite Valley, California</w:t>
                            </w:r>
                          </w:p>
                          <w:p w14:paraId="2D4AF5BF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4DF5A6" id="Text Box 70" o:spid="_x0000_s1073" type="#_x0000_t202" style="position:absolute;left:0;text-align:left;margin-left:336.1pt;margin-top:415.9pt;width:110.85pt;height:38.9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" filled="f" stroked="f" strokeweight=".5pt">
                <v:textbox inset="1mm,0,1mm,0">
                  <w:txbxContent>
                    <w:p w14:paraId="6580CDBA" w14:textId="77777777" w:rsidR="00EF2E3D" w:rsidRDefault="00EF2E3D" w:rsidP="00EF2E3D">
                      <w:pPr>
                        <w:pStyle w:val="KS2BodyCopyKS2"/>
                        <w:jc w:val="center"/>
                      </w:pPr>
                      <w:r>
                        <w:t>Yosemite Valley, California</w:t>
                      </w:r>
                    </w:p>
                    <w:p w14:paraId="2D4AF5BF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D56CCFC" wp14:editId="1ADECE40">
                <wp:simplePos x="0" y="0"/>
                <wp:positionH relativeFrom="column">
                  <wp:posOffset>7119620</wp:posOffset>
                </wp:positionH>
                <wp:positionV relativeFrom="paragraph">
                  <wp:posOffset>5281930</wp:posOffset>
                </wp:positionV>
                <wp:extent cx="1407795" cy="494030"/>
                <wp:effectExtent l="0" t="0" r="0" b="1270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7795" cy="4940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1FB3F" w14:textId="214B4A52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r>
                              <w:t xml:space="preserve">Great Blue </w:t>
                            </w:r>
                            <w:r>
                              <w:br/>
                            </w:r>
                            <w:r>
                              <w:t>Hole, Belize</w:t>
                            </w:r>
                          </w:p>
                          <w:p w14:paraId="5B4B2C81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6CCFC" id="Text Box 72" o:spid="_x0000_s1074" type="#_x0000_t202" style="position:absolute;left:0;text-align:left;margin-left:560.6pt;margin-top:415.9pt;width:110.85pt;height:38.9pt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" filled="f" stroked="f" strokeweight=".5pt">
                <v:textbox inset="1mm,0,1mm,0">
                  <w:txbxContent>
                    <w:p w14:paraId="3381FB3F" w14:textId="214B4A52" w:rsidR="00EF2E3D" w:rsidRDefault="00EF2E3D" w:rsidP="00EF2E3D">
                      <w:pPr>
                        <w:pStyle w:val="KS2BodyCopyKS2"/>
                        <w:jc w:val="center"/>
                      </w:pPr>
                      <w:r>
                        <w:t xml:space="preserve">Great Blue </w:t>
                      </w:r>
                      <w:r>
                        <w:br/>
                      </w:r>
                      <w:r>
                        <w:t>Hole, Belize</w:t>
                      </w:r>
                    </w:p>
                    <w:p w14:paraId="5B4B2C81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F2D780E" wp14:editId="54AF9494">
                <wp:simplePos x="0" y="0"/>
                <wp:positionH relativeFrom="column">
                  <wp:posOffset>8553943</wp:posOffset>
                </wp:positionH>
                <wp:positionV relativeFrom="paragraph">
                  <wp:posOffset>5281938</wp:posOffset>
                </wp:positionV>
                <wp:extent cx="1408258" cy="494270"/>
                <wp:effectExtent l="0" t="0" r="0" b="1270"/>
                <wp:wrapNone/>
                <wp:docPr id="73" name="Text Box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258" cy="49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B522487" w14:textId="77777777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r>
                              <w:t>Amazon Rainforest, Brazil</w:t>
                            </w:r>
                          </w:p>
                          <w:p w14:paraId="5FFA8F6D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D780E" id="Text Box 73" o:spid="_x0000_s1075" type="#_x0000_t202" style="position:absolute;left:0;text-align:left;margin-left:673.55pt;margin-top:415.9pt;width:110.9pt;height:38.9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" filled="f" stroked="f" strokeweight=".5pt">
                <v:textbox inset="1mm,0,1mm,0">
                  <w:txbxContent>
                    <w:p w14:paraId="1B522487" w14:textId="77777777" w:rsidR="00EF2E3D" w:rsidRDefault="00EF2E3D" w:rsidP="00EF2E3D">
                      <w:pPr>
                        <w:pStyle w:val="KS2BodyCopyKS2"/>
                        <w:jc w:val="center"/>
                      </w:pPr>
                      <w:r>
                        <w:t>Amazon Rainforest, Brazil</w:t>
                      </w:r>
                    </w:p>
                    <w:p w14:paraId="5FFA8F6D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6CAC98DD" wp14:editId="56873040">
                <wp:simplePos x="0" y="0"/>
                <wp:positionH relativeFrom="column">
                  <wp:posOffset>1616174</wp:posOffset>
                </wp:positionH>
                <wp:positionV relativeFrom="paragraph">
                  <wp:posOffset>3439160</wp:posOffset>
                </wp:positionV>
                <wp:extent cx="1079106" cy="494270"/>
                <wp:effectExtent l="0" t="0" r="0" b="1270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79106" cy="49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3C5B3D4" w14:textId="77777777" w:rsidR="00EF2E3D" w:rsidRDefault="00EF2E3D" w:rsidP="00EF2E3D">
                            <w:pPr>
                              <w:pStyle w:val="KS2BodyCopyKS2"/>
                              <w:jc w:val="center"/>
                            </w:pPr>
                            <w:r>
                              <w:t>Machu Picchu, Peru</w:t>
                            </w:r>
                          </w:p>
                          <w:p w14:paraId="1308E76A" w14:textId="77777777" w:rsidR="00EF2E3D" w:rsidRPr="00A41B52" w:rsidRDefault="00EF2E3D" w:rsidP="00EF2E3D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AC98DD" id="Text Box 61" o:spid="_x0000_s1076" type="#_x0000_t202" style="position:absolute;left:0;text-align:left;margin-left:127.25pt;margin-top:270.8pt;width:84.95pt;height:38.9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" filled="f" stroked="f" strokeweight=".5pt">
                <v:textbox inset="1mm,0,1mm,0">
                  <w:txbxContent>
                    <w:p w14:paraId="63C5B3D4" w14:textId="77777777" w:rsidR="00EF2E3D" w:rsidRDefault="00EF2E3D" w:rsidP="00EF2E3D">
                      <w:pPr>
                        <w:pStyle w:val="KS2BodyCopyKS2"/>
                        <w:jc w:val="center"/>
                      </w:pPr>
                      <w:r>
                        <w:t>Machu Picchu, Peru</w:t>
                      </w:r>
                    </w:p>
                    <w:p w14:paraId="1308E76A" w14:textId="77777777" w:rsidR="00EF2E3D" w:rsidRPr="00A41B52" w:rsidRDefault="00EF2E3D" w:rsidP="00EF2E3D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07C8BFF1" wp14:editId="57F32629">
                <wp:simplePos x="0" y="0"/>
                <wp:positionH relativeFrom="column">
                  <wp:posOffset>20543</wp:posOffset>
                </wp:positionH>
                <wp:positionV relativeFrom="paragraph">
                  <wp:posOffset>3437548</wp:posOffset>
                </wp:positionV>
                <wp:extent cx="1408258" cy="494270"/>
                <wp:effectExtent l="0" t="0" r="0" b="127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8258" cy="4942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0254D3" w14:textId="77777777" w:rsidR="00174873" w:rsidRDefault="00174873" w:rsidP="00174873">
                            <w:pPr>
                              <w:pStyle w:val="KS2BodyCopyKS2"/>
                              <w:jc w:val="center"/>
                            </w:pPr>
                            <w:r>
                              <w:t>Christ the Redeemer, Brazil</w:t>
                            </w:r>
                          </w:p>
                          <w:p w14:paraId="7CDE4C95" w14:textId="6D65F203" w:rsidR="00E40715" w:rsidRPr="00A41B52" w:rsidRDefault="00E40715" w:rsidP="00E40715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C8BFF1" id="Text Box 33" o:spid="_x0000_s1077" type="#_x0000_t202" style="position:absolute;left:0;text-align:left;margin-left:1.6pt;margin-top:270.65pt;width:110.9pt;height:38.9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" filled="f" stroked="f" strokeweight=".5pt">
                <v:textbox inset="1mm,0,1mm,0">
                  <w:txbxContent>
                    <w:p w14:paraId="7B0254D3" w14:textId="77777777" w:rsidR="00174873" w:rsidRDefault="00174873" w:rsidP="00174873">
                      <w:pPr>
                        <w:pStyle w:val="KS2BodyCopyKS2"/>
                        <w:jc w:val="center"/>
                      </w:pPr>
                      <w:r>
                        <w:t>Christ the Redeemer, Brazil</w:t>
                      </w:r>
                    </w:p>
                    <w:p w14:paraId="7CDE4C95" w14:textId="6D65F203" w:rsidR="00E40715" w:rsidRPr="00A41B52" w:rsidRDefault="00E40715" w:rsidP="00E40715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98726AD" wp14:editId="6CFDA058">
                <wp:simplePos x="0" y="0"/>
                <wp:positionH relativeFrom="column">
                  <wp:posOffset>3094544</wp:posOffset>
                </wp:positionH>
                <wp:positionV relativeFrom="paragraph">
                  <wp:posOffset>3990666</wp:posOffset>
                </wp:positionV>
                <wp:extent cx="3828361" cy="286677"/>
                <wp:effectExtent l="0" t="0" r="0" b="5715"/>
                <wp:wrapNone/>
                <wp:docPr id="60" name="Text Box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361" cy="286677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E9F0DF8" w14:textId="08D9551F" w:rsidR="00174873" w:rsidRPr="009A3B97" w:rsidRDefault="00174873" w:rsidP="00174873"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Some of the Natural Wonders of the Americas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8726AD" id="Text Box 60" o:spid="_x0000_s1078" type="#_x0000_t202" style="position:absolute;left:0;text-align:left;margin-left:243.65pt;margin-top:314.25pt;width:301.45pt;height:22.5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" filled="f" stroked="f" strokeweight=".5pt">
                <v:textbox inset="1mm,0,1mm,0">
                  <w:txbxContent>
                    <w:p w14:paraId="1E9F0DF8" w14:textId="08D9551F" w:rsidR="00174873" w:rsidRPr="009A3B97" w:rsidRDefault="00174873" w:rsidP="00174873">
                      <w:pPr>
                        <w:jc w:val="left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Some of the Natural Wonders of the Americas</w:t>
                      </w: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38C8D8D0" wp14:editId="79C179E2">
                <wp:simplePos x="0" y="0"/>
                <wp:positionH relativeFrom="column">
                  <wp:posOffset>3420882</wp:posOffset>
                </wp:positionH>
                <wp:positionV relativeFrom="paragraph">
                  <wp:posOffset>2130425</wp:posOffset>
                </wp:positionV>
                <wp:extent cx="3828361" cy="203812"/>
                <wp:effectExtent l="0" t="0" r="0" b="0"/>
                <wp:wrapNone/>
                <wp:docPr id="59" name="Text Box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361" cy="20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F832AD" w14:textId="073D93EC" w:rsidR="00174873" w:rsidRPr="009A3B97" w:rsidRDefault="00174873" w:rsidP="00174873"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The New Seven Wonders of the World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8D8D0" id="Text Box 59" o:spid="_x0000_s1079" type="#_x0000_t202" style="position:absolute;left:0;text-align:left;margin-left:269.35pt;margin-top:167.75pt;width:301.45pt;height:16.0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" filled="f" stroked="f" strokeweight=".5pt">
                <v:textbox inset="1mm,0,1mm,0">
                  <w:txbxContent>
                    <w:p w14:paraId="4EF832AD" w14:textId="073D93EC" w:rsidR="00174873" w:rsidRPr="009A3B97" w:rsidRDefault="00174873" w:rsidP="00174873">
                      <w:pPr>
                        <w:jc w:val="left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The New Seven Wonders of the World</w:t>
                      </w: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01016795" wp14:editId="1F10CBC6">
                <wp:simplePos x="0" y="0"/>
                <wp:positionH relativeFrom="column">
                  <wp:posOffset>4646913</wp:posOffset>
                </wp:positionH>
                <wp:positionV relativeFrom="paragraph">
                  <wp:posOffset>1406096</wp:posOffset>
                </wp:positionV>
                <wp:extent cx="2565263" cy="459671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5263" cy="4596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7E8479" w14:textId="77777777" w:rsidR="00174873" w:rsidRDefault="00174873" w:rsidP="00174873">
                            <w:pPr>
                              <w:pStyle w:val="KS2BodyCopyKS2"/>
                              <w:jc w:val="right"/>
                            </w:pPr>
                            <w:r>
                              <w:t xml:space="preserve">The four main </w:t>
                            </w:r>
                            <w:r>
                              <w:rPr>
                                <w:rStyle w:val="BlueKeyVocabColours"/>
                              </w:rPr>
                              <w:t>climate</w:t>
                            </w:r>
                            <w:r>
                              <w:t xml:space="preserve"> zones, determined by </w:t>
                            </w:r>
                            <w:r>
                              <w:rPr>
                                <w:rStyle w:val="HotPinkKeyVocabColours"/>
                              </w:rPr>
                              <w:t>latitude</w:t>
                            </w:r>
                            <w:r>
                              <w:t>.</w:t>
                            </w:r>
                          </w:p>
                          <w:p w14:paraId="4A11F19B" w14:textId="23BE242C" w:rsidR="00E40715" w:rsidRPr="00A41B52" w:rsidRDefault="00E40715" w:rsidP="00E40715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016795" id="Text Box 32" o:spid="_x0000_s1080" type="#_x0000_t202" style="position:absolute;left:0;text-align:left;margin-left:365.9pt;margin-top:110.7pt;width:202pt;height:36.2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" filled="f" stroked="f" strokeweight=".5pt">
                <v:textbox inset="1mm,0,1mm,0">
                  <w:txbxContent>
                    <w:p w14:paraId="507E8479" w14:textId="77777777" w:rsidR="00174873" w:rsidRDefault="00174873" w:rsidP="00174873">
                      <w:pPr>
                        <w:pStyle w:val="KS2BodyCopyKS2"/>
                        <w:jc w:val="right"/>
                      </w:pPr>
                      <w:r>
                        <w:t xml:space="preserve">The four main </w:t>
                      </w:r>
                      <w:r>
                        <w:rPr>
                          <w:rStyle w:val="BlueKeyVocabColours"/>
                        </w:rPr>
                        <w:t>climate</w:t>
                      </w:r>
                      <w:r>
                        <w:t xml:space="preserve"> zones, determined by </w:t>
                      </w:r>
                      <w:r>
                        <w:rPr>
                          <w:rStyle w:val="HotPinkKeyVocabColours"/>
                        </w:rPr>
                        <w:t>latitude</w:t>
                      </w:r>
                      <w:r>
                        <w:t>.</w:t>
                      </w:r>
                    </w:p>
                    <w:p w14:paraId="4A11F19B" w14:textId="23BE242C" w:rsidR="00E40715" w:rsidRPr="00A41B52" w:rsidRDefault="00E40715" w:rsidP="00E40715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332C429F" wp14:editId="3441D758">
                <wp:simplePos x="0" y="0"/>
                <wp:positionH relativeFrom="column">
                  <wp:posOffset>-607695</wp:posOffset>
                </wp:positionH>
                <wp:positionV relativeFrom="paragraph">
                  <wp:posOffset>1685925</wp:posOffset>
                </wp:positionV>
                <wp:extent cx="7858897" cy="258896"/>
                <wp:effectExtent l="0" t="0" r="0" b="8255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89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58E589" w14:textId="77777777" w:rsidR="00174873" w:rsidRDefault="00174873" w:rsidP="001748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</w:pPr>
                            <w:r>
                              <w:t xml:space="preserve">Dry - arid, desert 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Saudi Arabia</w:t>
                            </w:r>
                          </w:p>
                          <w:p w14:paraId="683C93EC" w14:textId="77777777" w:rsidR="00174873" w:rsidRPr="009A3B97" w:rsidRDefault="00174873" w:rsidP="001748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C429F" id="Text Box 58" o:spid="_x0000_s1081" type="#_x0000_t202" style="position:absolute;left:0;text-align:left;margin-left:-47.85pt;margin-top:132.75pt;width:618.8pt;height:20.4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" filled="f" stroked="f" strokeweight=".5pt">
                <v:textbox inset="1mm,0,1mm,0">
                  <w:txbxContent>
                    <w:p w14:paraId="6B58E589" w14:textId="77777777" w:rsidR="00174873" w:rsidRDefault="00174873" w:rsidP="00174873">
                      <w:pPr>
                        <w:pStyle w:val="ListParagraph"/>
                        <w:numPr>
                          <w:ilvl w:val="0"/>
                          <w:numId w:val="10"/>
                        </w:numPr>
                      </w:pPr>
                      <w:r>
                        <w:t xml:space="preserve">Dry - arid, desert 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Saudi Arabia</w:t>
                      </w:r>
                    </w:p>
                    <w:p w14:paraId="683C93EC" w14:textId="77777777" w:rsidR="00174873" w:rsidRPr="009A3B97" w:rsidRDefault="00174873" w:rsidP="0017487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26665F5D" wp14:editId="0377D3B9">
                <wp:simplePos x="0" y="0"/>
                <wp:positionH relativeFrom="column">
                  <wp:posOffset>-607798</wp:posOffset>
                </wp:positionH>
                <wp:positionV relativeFrom="paragraph">
                  <wp:posOffset>1348448</wp:posOffset>
                </wp:positionV>
                <wp:extent cx="7858897" cy="258896"/>
                <wp:effectExtent l="0" t="0" r="0" b="8255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89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21A704" w14:textId="7688A1C1" w:rsidR="00174873" w:rsidRDefault="00174873" w:rsidP="00174873">
                            <w:pPr>
                              <w:pStyle w:val="KS2BodyCopyKS2"/>
                              <w:numPr>
                                <w:ilvl w:val="0"/>
                                <w:numId w:val="10"/>
                              </w:numPr>
                              <w:jc w:val="left"/>
                            </w:pPr>
                            <w:r>
                              <w:t xml:space="preserve">Tropical - hot and humid, wet, rainforest 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Brazil</w:t>
                            </w:r>
                          </w:p>
                          <w:p w14:paraId="0B4F6156" w14:textId="6C1144BA" w:rsidR="00174873" w:rsidRPr="009A3B97" w:rsidRDefault="00174873" w:rsidP="001748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665F5D" id="Text Box 57" o:spid="_x0000_s1082" type="#_x0000_t202" style="position:absolute;left:0;text-align:left;margin-left:-47.85pt;margin-top:106.2pt;width:618.8pt;height:20.4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" filled="f" stroked="f" strokeweight=".5pt">
                <v:textbox inset="1mm,0,1mm,0">
                  <w:txbxContent>
                    <w:p w14:paraId="7E21A704" w14:textId="7688A1C1" w:rsidR="00174873" w:rsidRDefault="00174873" w:rsidP="00174873">
                      <w:pPr>
                        <w:pStyle w:val="KS2BodyCopyKS2"/>
                        <w:numPr>
                          <w:ilvl w:val="0"/>
                          <w:numId w:val="10"/>
                        </w:numPr>
                        <w:jc w:val="left"/>
                      </w:pPr>
                      <w:r>
                        <w:t xml:space="preserve">Tropical - hot and humid, wet, rainforest 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Brazil</w:t>
                      </w:r>
                    </w:p>
                    <w:p w14:paraId="0B4F6156" w14:textId="6C1144BA" w:rsidR="00174873" w:rsidRPr="009A3B97" w:rsidRDefault="00174873" w:rsidP="0017487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5B1E4E2F" wp14:editId="5CCFE6E4">
                <wp:simplePos x="0" y="0"/>
                <wp:positionH relativeFrom="column">
                  <wp:posOffset>-607695</wp:posOffset>
                </wp:positionH>
                <wp:positionV relativeFrom="paragraph">
                  <wp:posOffset>1087927</wp:posOffset>
                </wp:positionV>
                <wp:extent cx="7858897" cy="258896"/>
                <wp:effectExtent l="0" t="0" r="0" b="8255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89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962034" w14:textId="26ABDE30" w:rsidR="00174873" w:rsidRPr="009A3B97" w:rsidRDefault="00174873" w:rsidP="001748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  <w:r>
                              <w:t xml:space="preserve">Polar - long periods of extreme cold, tundra, ice cap 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Antarctica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1E4E2F" id="Text Box 56" o:spid="_x0000_s1083" type="#_x0000_t202" style="position:absolute;left:0;text-align:left;margin-left:-47.85pt;margin-top:85.65pt;width:618.8pt;height:20.4pt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" filled="f" stroked="f" strokeweight=".5pt">
                <v:textbox inset="1mm,0,1mm,0">
                  <w:txbxContent>
                    <w:p w14:paraId="22962034" w14:textId="26ABDE30" w:rsidR="00174873" w:rsidRPr="009A3B97" w:rsidRDefault="00174873" w:rsidP="0017487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  <w:r>
                        <w:t xml:space="preserve">Polar - long periods of extreme cold, tundra, ice cap 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Antarctica</w:t>
                      </w: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69EBA368" wp14:editId="27A0B951">
                <wp:simplePos x="0" y="0"/>
                <wp:positionH relativeFrom="column">
                  <wp:posOffset>-607884</wp:posOffset>
                </wp:positionH>
                <wp:positionV relativeFrom="paragraph">
                  <wp:posOffset>757744</wp:posOffset>
                </wp:positionV>
                <wp:extent cx="7858897" cy="258896"/>
                <wp:effectExtent l="0" t="0" r="0" b="8255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89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8E3DEC3" w14:textId="77777777" w:rsidR="00174873" w:rsidRDefault="00174873" w:rsidP="00174873">
                            <w:pPr>
                              <w:pStyle w:val="KS2BodyCopyKS2"/>
                              <w:numPr>
                                <w:ilvl w:val="0"/>
                                <w:numId w:val="10"/>
                              </w:numPr>
                              <w:jc w:val="left"/>
                            </w:pPr>
                            <w:r>
                              <w:t xml:space="preserve">Continental - long, cold winters and short, hot summers, inland areas </w:t>
                            </w:r>
                            <w:proofErr w:type="spellStart"/>
                            <w:r>
                              <w:t>e.g</w:t>
                            </w:r>
                            <w:proofErr w:type="spellEnd"/>
                            <w:r>
                              <w:t xml:space="preserve"> parts of Turkey</w:t>
                            </w:r>
                          </w:p>
                          <w:p w14:paraId="5FC634BA" w14:textId="77777777" w:rsidR="00174873" w:rsidRPr="009A3B97" w:rsidRDefault="00174873" w:rsidP="001748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EBA368" id="Text Box 55" o:spid="_x0000_s1084" type="#_x0000_t202" style="position:absolute;left:0;text-align:left;margin-left:-47.85pt;margin-top:59.65pt;width:618.8pt;height:20.4pt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" filled="f" stroked="f" strokeweight=".5pt">
                <v:textbox inset="1mm,0,1mm,0">
                  <w:txbxContent>
                    <w:p w14:paraId="58E3DEC3" w14:textId="77777777" w:rsidR="00174873" w:rsidRDefault="00174873" w:rsidP="00174873">
                      <w:pPr>
                        <w:pStyle w:val="KS2BodyCopyKS2"/>
                        <w:numPr>
                          <w:ilvl w:val="0"/>
                          <w:numId w:val="10"/>
                        </w:numPr>
                        <w:jc w:val="left"/>
                      </w:pPr>
                      <w:r>
                        <w:t xml:space="preserve">Continental - long, cold winters and short, hot summers, inland areas </w:t>
                      </w:r>
                      <w:proofErr w:type="spellStart"/>
                      <w:r>
                        <w:t>e.g</w:t>
                      </w:r>
                      <w:proofErr w:type="spellEnd"/>
                      <w:r>
                        <w:t xml:space="preserve"> parts of Turkey</w:t>
                      </w:r>
                    </w:p>
                    <w:p w14:paraId="5FC634BA" w14:textId="77777777" w:rsidR="00174873" w:rsidRPr="009A3B97" w:rsidRDefault="00174873" w:rsidP="0017487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74873">
        <w:rPr>
          <w:noProof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3913F45A" wp14:editId="1E780C8C">
                <wp:simplePos x="0" y="0"/>
                <wp:positionH relativeFrom="column">
                  <wp:posOffset>-607181</wp:posOffset>
                </wp:positionH>
                <wp:positionV relativeFrom="paragraph">
                  <wp:posOffset>452154</wp:posOffset>
                </wp:positionV>
                <wp:extent cx="7858897" cy="258896"/>
                <wp:effectExtent l="0" t="0" r="0" b="8255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58897" cy="25889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A11781A" w14:textId="77777777" w:rsidR="00174873" w:rsidRDefault="00174873" w:rsidP="00174873">
                            <w:pPr>
                              <w:pStyle w:val="KS2BodyCopyKS2"/>
                              <w:numPr>
                                <w:ilvl w:val="0"/>
                                <w:numId w:val="10"/>
                              </w:numPr>
                              <w:jc w:val="left"/>
                            </w:pPr>
                            <w:r>
                              <w:t xml:space="preserve">Temperate - hot dry summers, and cooler wetter winters, Mediterranean </w:t>
                            </w:r>
                            <w:proofErr w:type="gramStart"/>
                            <w:r>
                              <w:t>e.g.</w:t>
                            </w:r>
                            <w:proofErr w:type="gramEnd"/>
                            <w:r>
                              <w:t xml:space="preserve"> United Kingdom</w:t>
                            </w:r>
                          </w:p>
                          <w:p w14:paraId="7EEBE98F" w14:textId="77777777" w:rsidR="00174873" w:rsidRPr="009A3B97" w:rsidRDefault="00174873" w:rsidP="00174873">
                            <w:pPr>
                              <w:pStyle w:val="ListParagraph"/>
                              <w:numPr>
                                <w:ilvl w:val="0"/>
                                <w:numId w:val="10"/>
                              </w:num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3F45A" id="Text Box 54" o:spid="_x0000_s1085" type="#_x0000_t202" style="position:absolute;left:0;text-align:left;margin-left:-47.8pt;margin-top:35.6pt;width:618.8pt;height:20.4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" filled="f" stroked="f" strokeweight=".5pt">
                <v:textbox inset="1mm,0,1mm,0">
                  <w:txbxContent>
                    <w:p w14:paraId="7A11781A" w14:textId="77777777" w:rsidR="00174873" w:rsidRDefault="00174873" w:rsidP="00174873">
                      <w:pPr>
                        <w:pStyle w:val="KS2BodyCopyKS2"/>
                        <w:numPr>
                          <w:ilvl w:val="0"/>
                          <w:numId w:val="10"/>
                        </w:numPr>
                        <w:jc w:val="left"/>
                      </w:pPr>
                      <w:r>
                        <w:t xml:space="preserve">Temperate - hot dry summers, and cooler wetter winters, Mediterranean </w:t>
                      </w:r>
                      <w:proofErr w:type="gramStart"/>
                      <w:r>
                        <w:t>e.g.</w:t>
                      </w:r>
                      <w:proofErr w:type="gramEnd"/>
                      <w:r>
                        <w:t xml:space="preserve"> United Kingdom</w:t>
                      </w:r>
                    </w:p>
                    <w:p w14:paraId="7EEBE98F" w14:textId="77777777" w:rsidR="00174873" w:rsidRPr="009A3B97" w:rsidRDefault="00174873" w:rsidP="00174873">
                      <w:pPr>
                        <w:pStyle w:val="ListParagraph"/>
                        <w:numPr>
                          <w:ilvl w:val="0"/>
                          <w:numId w:val="10"/>
                        </w:num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331"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0F4F0245" wp14:editId="76FCF00F">
                <wp:simplePos x="0" y="0"/>
                <wp:positionH relativeFrom="column">
                  <wp:posOffset>54747</wp:posOffset>
                </wp:positionH>
                <wp:positionV relativeFrom="paragraph">
                  <wp:posOffset>154940</wp:posOffset>
                </wp:positionV>
                <wp:extent cx="9934832" cy="297815"/>
                <wp:effectExtent l="0" t="0" r="0" b="6985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934832" cy="2978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18A4F16" w14:textId="77777777" w:rsidR="00B85331" w:rsidRDefault="00B85331" w:rsidP="00B85331">
                            <w:pPr>
                              <w:pStyle w:val="KS2BodyCopyKS2"/>
                              <w:ind w:left="57"/>
                              <w:jc w:val="left"/>
                            </w:pPr>
                            <w:r>
                              <w:t xml:space="preserve">The </w:t>
                            </w:r>
                            <w:proofErr w:type="spellStart"/>
                            <w:r>
                              <w:t>Köppen</w:t>
                            </w:r>
                            <w:proofErr w:type="spellEnd"/>
                            <w:r>
                              <w:t xml:space="preserve"> System is a </w:t>
                            </w:r>
                            <w:r w:rsidRPr="00567062">
                              <w:rPr>
                                <w:rStyle w:val="BlueKeyVocabColours"/>
                                <w:b w:val="0"/>
                                <w:bCs w:val="0"/>
                                <w:color w:val="1C1C1C" w:themeColor="text1"/>
                              </w:rPr>
                              <w:t>climate</w:t>
                            </w:r>
                            <w:r>
                              <w:t xml:space="preserve"> classification system. It is split into five main groups which each consist of a range of </w:t>
                            </w:r>
                            <w:r w:rsidRPr="00567062">
                              <w:rPr>
                                <w:rStyle w:val="BlueKeyVocabColours"/>
                                <w:b w:val="0"/>
                                <w:bCs w:val="0"/>
                                <w:color w:val="1C1C1C" w:themeColor="text1"/>
                              </w:rPr>
                              <w:t>climate</w:t>
                            </w:r>
                            <w:r>
                              <w:t xml:space="preserve"> types:</w:t>
                            </w:r>
                          </w:p>
                          <w:p w14:paraId="653FE1A6" w14:textId="43593D1D" w:rsidR="00E40715" w:rsidRPr="00A41B52" w:rsidRDefault="00E40715" w:rsidP="00E40715">
                            <w:pPr>
                              <w:jc w:val="left"/>
                              <w:rPr>
                                <w:iCs/>
                                <w:color w:val="1C1C1C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4F0245" id="Text Box 30" o:spid="_x0000_s1086" type="#_x0000_t202" style="position:absolute;left:0;text-align:left;margin-left:4.3pt;margin-top:12.2pt;width:782.25pt;height:23.4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" filled="f" stroked="f" strokeweight=".5pt">
                <v:textbox inset="1mm,0,1mm,0">
                  <w:txbxContent>
                    <w:p w14:paraId="518A4F16" w14:textId="77777777" w:rsidR="00B85331" w:rsidRDefault="00B85331" w:rsidP="00B85331">
                      <w:pPr>
                        <w:pStyle w:val="KS2BodyCopyKS2"/>
                        <w:ind w:left="57"/>
                        <w:jc w:val="left"/>
                      </w:pPr>
                      <w:r>
                        <w:t xml:space="preserve">The </w:t>
                      </w:r>
                      <w:proofErr w:type="spellStart"/>
                      <w:r>
                        <w:t>Köppen</w:t>
                      </w:r>
                      <w:proofErr w:type="spellEnd"/>
                      <w:r>
                        <w:t xml:space="preserve"> System is a </w:t>
                      </w:r>
                      <w:r w:rsidRPr="00567062">
                        <w:rPr>
                          <w:rStyle w:val="BlueKeyVocabColours"/>
                          <w:b w:val="0"/>
                          <w:bCs w:val="0"/>
                          <w:color w:val="1C1C1C" w:themeColor="text1"/>
                        </w:rPr>
                        <w:t>climate</w:t>
                      </w:r>
                      <w:r>
                        <w:t xml:space="preserve"> classification system. It is split into five main groups which each consist of a range of </w:t>
                      </w:r>
                      <w:r w:rsidRPr="00567062">
                        <w:rPr>
                          <w:rStyle w:val="BlueKeyVocabColours"/>
                          <w:b w:val="0"/>
                          <w:bCs w:val="0"/>
                          <w:color w:val="1C1C1C" w:themeColor="text1"/>
                        </w:rPr>
                        <w:t>climate</w:t>
                      </w:r>
                      <w:r>
                        <w:t xml:space="preserve"> types:</w:t>
                      </w:r>
                    </w:p>
                    <w:p w14:paraId="653FE1A6" w14:textId="43593D1D" w:rsidR="00E40715" w:rsidRPr="00A41B52" w:rsidRDefault="00E40715" w:rsidP="00E40715">
                      <w:pPr>
                        <w:jc w:val="left"/>
                        <w:rPr>
                          <w:iCs/>
                          <w:color w:val="1C1C1C" w:themeColor="text1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85331"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338340E9" wp14:editId="61FB9720">
                <wp:simplePos x="0" y="0"/>
                <wp:positionH relativeFrom="column">
                  <wp:posOffset>9410065</wp:posOffset>
                </wp:positionH>
                <wp:positionV relativeFrom="paragraph">
                  <wp:posOffset>-492159</wp:posOffset>
                </wp:positionV>
                <wp:extent cx="638979" cy="203812"/>
                <wp:effectExtent l="0" t="0" r="0" b="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8979" cy="20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90B52F" w14:textId="77777777" w:rsidR="00B85331" w:rsidRPr="009A3B97" w:rsidRDefault="00B85331" w:rsidP="00B85331"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Year 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8340E9" id="Text Box 53" o:spid="_x0000_s1087" type="#_x0000_t202" style="position:absolute;left:0;text-align:left;margin-left:740.95pt;margin-top:-38.75pt;width:50.3pt;height:16.0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" filled="f" stroked="f" strokeweight=".5pt">
                <v:textbox inset="1mm,0,1mm,0">
                  <w:txbxContent>
                    <w:p w14:paraId="6790B52F" w14:textId="77777777" w:rsidR="00B85331" w:rsidRPr="009A3B97" w:rsidRDefault="00B85331" w:rsidP="00B85331">
                      <w:pPr>
                        <w:jc w:val="left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Year 6</w:t>
                      </w:r>
                    </w:p>
                  </w:txbxContent>
                </v:textbox>
              </v:shape>
            </w:pict>
          </mc:Fallback>
        </mc:AlternateContent>
      </w:r>
      <w:r w:rsidR="00B85331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78D8BF53" wp14:editId="61C3E626">
                <wp:simplePos x="0" y="0"/>
                <wp:positionH relativeFrom="column">
                  <wp:posOffset>55606</wp:posOffset>
                </wp:positionH>
                <wp:positionV relativeFrom="paragraph">
                  <wp:posOffset>-85725</wp:posOffset>
                </wp:positionV>
                <wp:extent cx="3828361" cy="203812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28361" cy="20381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0FA67EC" w14:textId="14DED54A" w:rsidR="00B85331" w:rsidRPr="009A3B97" w:rsidRDefault="00B85331" w:rsidP="00B85331">
                            <w:pPr>
                              <w:jc w:val="left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Climate Groups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36000" tIns="0" rIns="3600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8D8BF53" id="Text Box 52" o:spid="_x0000_s1088" type="#_x0000_t202" style="position:absolute;left:0;text-align:left;margin-left:4.4pt;margin-top:-6.75pt;width:301.45pt;height:16.0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" filled="f" stroked="f" strokeweight=".5pt">
                <v:textbox inset="1mm,0,1mm,0">
                  <w:txbxContent>
                    <w:p w14:paraId="10FA67EC" w14:textId="14DED54A" w:rsidR="00B85331" w:rsidRPr="009A3B97" w:rsidRDefault="00B85331" w:rsidP="00B85331">
                      <w:pPr>
                        <w:jc w:val="left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Climate Groups</w:t>
                      </w:r>
                    </w:p>
                  </w:txbxContent>
                </v:textbox>
              </v:shape>
            </w:pict>
          </mc:Fallback>
        </mc:AlternateContent>
      </w:r>
      <w:r w:rsidR="00203298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734451" wp14:editId="51176965">
                <wp:simplePos x="0" y="0"/>
                <wp:positionH relativeFrom="column">
                  <wp:posOffset>-360045</wp:posOffset>
                </wp:positionH>
                <wp:positionV relativeFrom="page">
                  <wp:posOffset>6753225</wp:posOffset>
                </wp:positionV>
                <wp:extent cx="10691495" cy="804545"/>
                <wp:effectExtent l="0" t="0" r="0" b="0"/>
                <wp:wrapNone/>
                <wp:docPr id="1" name="Rectangle 1">
                  <a:hlinkClick xmlns:a="http://schemas.openxmlformats.org/drawingml/2006/main" r:id="rId10"/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91495" cy="8045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C5D8DAD" id="Rectangle 1" o:spid="_x0000_s1026" href="https://www.twinkl.co.uk/" style="position:absolute;margin-left:-28.35pt;margin-top:531.75pt;width:841.85pt;height:63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" o:button="t" filled="f" stroked="f" strokeweight="1pt">
                <v:fill o:detectmouseclick="t"/>
                <w10:wrap anchory="page"/>
              </v:rect>
            </w:pict>
          </mc:Fallback>
        </mc:AlternateContent>
      </w:r>
    </w:p>
    <w:sectPr w:rsidR="00B8626B" w:rsidRPr="009E4127" w:rsidSect="00A61E8B">
      <w:headerReference w:type="default" r:id="rId11"/>
      <w:footerReference w:type="default" r:id="rId12"/>
      <w:pgSz w:w="16838" w:h="11906" w:orient="landscape" w:code="9"/>
      <w:pgMar w:top="567" w:right="567" w:bottom="1361" w:left="567" w:header="567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858A21" w14:textId="77777777" w:rsidR="00377EF2" w:rsidRDefault="00377EF2" w:rsidP="00DD5720">
      <w:r>
        <w:separator/>
      </w:r>
    </w:p>
  </w:endnote>
  <w:endnote w:type="continuationSeparator" w:id="0">
    <w:p w14:paraId="2AF70CEB" w14:textId="77777777" w:rsidR="00377EF2" w:rsidRDefault="00377EF2" w:rsidP="00DD57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9891BCA6-9AA6-9C41-B3CF-2DDA16ADC64D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9B143A14-0A38-B240-965C-EF71861C8EDC}"/>
    <w:embedBold r:id="rId3" w:fontKey="{0D822DF8-295E-744D-8EC8-C3061889FD93}"/>
    <w:embedItalic r:id="rId4" w:fontKey="{6115E87A-A796-8446-8D10-D223CEA69132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7AA44894-DEB4-3E47-ACD2-35E6C2CF2A76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04F44F9C-24F1-2744-BCE4-AD0D0E459595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7" w:fontKey="{CBBCDFA5-7FA8-1E49-81C5-C7D22EED29B0}"/>
    <w:embedBold r:id="rId8" w:fontKey="{D2A607D6-75D8-244C-8D03-7B93B974E18D}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9" w:fontKey="{DF9087CD-5A58-1A41-B6CE-B699567C5F9F}"/>
  </w:font>
  <w:font w:name="Twinkl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0" w:fontKey="{CE35474D-263F-304F-9866-E9823D2EC8ED}"/>
    <w:embedBold r:id="rId11" w:fontKey="{A6D003EA-95B7-6244-8F29-6863FB4D1B7C}"/>
    <w:embedItalic r:id="rId12" w:fontKey="{260D0125-5547-AB4D-A4CE-08C6F02434AE}"/>
  </w:font>
  <w:font w:name="Sassoon Infant Rg">
    <w:panose1 w:val="020B0604020202020204"/>
    <w:charset w:val="00"/>
    <w:family w:val="modern"/>
    <w:pitch w:val="variable"/>
    <w:sig w:usb0="800000AF" w:usb1="4000004A" w:usb2="00000010" w:usb3="00000000" w:csb0="00000001" w:csb1="00000000"/>
  </w:font>
  <w:font w:name="BPreplay">
    <w:panose1 w:val="020B0604020202020204"/>
    <w:charset w:val="00"/>
    <w:family w:val="modern"/>
    <w:notTrueType/>
    <w:pitch w:val="variable"/>
    <w:sig w:usb0="8000008B" w:usb1="0000004A" w:usb2="00000000" w:usb3="00000000" w:csb0="00000009" w:csb1="00000000"/>
  </w:font>
  <w:font w:name="Twinkl SemiBold">
    <w:panose1 w:val="00000000000000000000"/>
    <w:charset w:val="00"/>
    <w:family w:val="auto"/>
    <w:pitch w:val="variable"/>
    <w:sig w:usb0="A00000AF" w:usb1="5000205B" w:usb2="00000000" w:usb3="00000000" w:csb0="00000093" w:csb1="00000000"/>
    <w:embedRegular r:id="rId15" w:fontKey="{5B9C0EA1-309C-A441-80AF-DF300EF6AEF1}"/>
    <w:embedBold r:id="rId16" w:fontKey="{3B7022CC-B5D9-8040-B0B4-5C50952AFF16}"/>
  </w:font>
  <w:font w:name="Twinkl Sb">
    <w:altName w:val="Arial"/>
    <w:panose1 w:val="00000000000000000000"/>
    <w:charset w:val="4D"/>
    <w:family w:val="auto"/>
    <w:pitch w:val="variable"/>
    <w:sig w:usb0="A00000AF" w:usb1="5000205B" w:usb2="00000000" w:usb3="00000000" w:csb0="00000093" w:csb1="00000000"/>
    <w:embedBold r:id="rId17" w:fontKey="{56C8D0F4-811D-1A4C-958B-BEA5C05F012D}"/>
  </w:font>
  <w:font w:name="Tuffy">
    <w:panose1 w:val="020B0803060100000000"/>
    <w:charset w:val="00"/>
    <w:family w:val="swiss"/>
    <w:pitch w:val="variable"/>
    <w:sig w:usb0="E00002FF" w:usb1="520020FB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8" w:fontKey="{AE486609-A33B-FE4F-AF74-34566B069FC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FF1A53" w14:textId="40A1E759" w:rsidR="00DC190B" w:rsidRDefault="00DC190B" w:rsidP="003D26A6">
    <w:pPr>
      <w:pStyle w:val="Header"/>
    </w:pPr>
  </w:p>
  <w:p w14:paraId="0DA19E9F" w14:textId="2C6ECCE3" w:rsidR="007215F9" w:rsidRDefault="007215F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DF100D" w14:textId="6579F67A" w:rsidR="00353A6E" w:rsidRDefault="00353A6E" w:rsidP="003D26A6">
    <w:pPr>
      <w:pStyle w:val="Header"/>
    </w:pPr>
  </w:p>
  <w:p w14:paraId="7177B031" w14:textId="77777777" w:rsidR="00353A6E" w:rsidRDefault="00353A6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EF6A0D" w14:textId="77777777" w:rsidR="00377EF2" w:rsidRDefault="00377EF2" w:rsidP="00DD5720">
      <w:r>
        <w:separator/>
      </w:r>
    </w:p>
  </w:footnote>
  <w:footnote w:type="continuationSeparator" w:id="0">
    <w:p w14:paraId="061D63EF" w14:textId="77777777" w:rsidR="00377EF2" w:rsidRDefault="00377EF2" w:rsidP="00DD572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4AC245" w14:textId="1E35237E" w:rsidR="00353A6E" w:rsidRDefault="00353A6E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2B38814" wp14:editId="6F2CC661">
          <wp:simplePos x="0" y="0"/>
          <wp:positionH relativeFrom="column">
            <wp:posOffset>-360045</wp:posOffset>
          </wp:positionH>
          <wp:positionV relativeFrom="page">
            <wp:posOffset>15</wp:posOffset>
          </wp:positionV>
          <wp:extent cx="10685145" cy="7559644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Picture 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145" cy="7559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C156694" w14:textId="12F19EA9" w:rsidR="00353A6E" w:rsidRDefault="00353A6E">
    <w:pPr>
      <w:pStyle w:val="Head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17AF302E" wp14:editId="1A504E05">
          <wp:simplePos x="0" y="0"/>
          <wp:positionH relativeFrom="column">
            <wp:posOffset>-360045</wp:posOffset>
          </wp:positionH>
          <wp:positionV relativeFrom="page">
            <wp:posOffset>0</wp:posOffset>
          </wp:positionV>
          <wp:extent cx="10685145" cy="7559644"/>
          <wp:effectExtent l="0" t="0" r="0" b="0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Picture 8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685145" cy="755964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1A2950"/>
    <w:multiLevelType w:val="hybridMultilevel"/>
    <w:tmpl w:val="141260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5F7152"/>
    <w:multiLevelType w:val="hybridMultilevel"/>
    <w:tmpl w:val="44CE0942"/>
    <w:lvl w:ilvl="0" w:tplc="FCE6B1C8">
      <w:start w:val="1"/>
      <w:numFmt w:val="bullet"/>
      <w:pStyle w:val="ListParagraph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20D41C5F"/>
    <w:multiLevelType w:val="hybridMultilevel"/>
    <w:tmpl w:val="299A74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3F76663"/>
    <w:multiLevelType w:val="hybridMultilevel"/>
    <w:tmpl w:val="2A1013B2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3F65428C"/>
    <w:multiLevelType w:val="hybridMultilevel"/>
    <w:tmpl w:val="7340B89A"/>
    <w:lvl w:ilvl="0" w:tplc="08090001">
      <w:start w:val="1"/>
      <w:numFmt w:val="bullet"/>
      <w:lvlText w:val=""/>
      <w:lvlJc w:val="left"/>
      <w:pPr>
        <w:ind w:left="77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7" w:hanging="360"/>
      </w:pPr>
      <w:rPr>
        <w:rFonts w:ascii="Wingdings" w:hAnsi="Wingdings" w:hint="default"/>
      </w:rPr>
    </w:lvl>
  </w:abstractNum>
  <w:abstractNum w:abstractNumId="5" w15:restartNumberingAfterBreak="0">
    <w:nsid w:val="455B751B"/>
    <w:multiLevelType w:val="hybridMultilevel"/>
    <w:tmpl w:val="CDF2314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B4C0D02"/>
    <w:multiLevelType w:val="hybridMultilevel"/>
    <w:tmpl w:val="4B5C76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E0E66FE"/>
    <w:multiLevelType w:val="hybridMultilevel"/>
    <w:tmpl w:val="EB4C6C76"/>
    <w:lvl w:ilvl="0" w:tplc="206C2B7A">
      <w:start w:val="1"/>
      <w:numFmt w:val="decimal"/>
      <w:pStyle w:val="NumberedBullets-Twinkl"/>
      <w:lvlText w:val="%1."/>
      <w:lvlJc w:val="left"/>
      <w:pPr>
        <w:ind w:left="36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6E7B2177"/>
    <w:multiLevelType w:val="hybridMultilevel"/>
    <w:tmpl w:val="5C4C6B4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7A2811AB"/>
    <w:multiLevelType w:val="hybridMultilevel"/>
    <w:tmpl w:val="983257E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834615779">
    <w:abstractNumId w:val="1"/>
  </w:num>
  <w:num w:numId="2" w16cid:durableId="41095937">
    <w:abstractNumId w:val="7"/>
  </w:num>
  <w:num w:numId="3" w16cid:durableId="1319698790">
    <w:abstractNumId w:val="5"/>
  </w:num>
  <w:num w:numId="4" w16cid:durableId="1986469495">
    <w:abstractNumId w:val="6"/>
  </w:num>
  <w:num w:numId="5" w16cid:durableId="2002543049">
    <w:abstractNumId w:val="2"/>
  </w:num>
  <w:num w:numId="6" w16cid:durableId="593782889">
    <w:abstractNumId w:val="4"/>
  </w:num>
  <w:num w:numId="7" w16cid:durableId="508183832">
    <w:abstractNumId w:val="8"/>
  </w:num>
  <w:num w:numId="8" w16cid:durableId="254704074">
    <w:abstractNumId w:val="0"/>
  </w:num>
  <w:num w:numId="9" w16cid:durableId="1573464119">
    <w:abstractNumId w:val="9"/>
  </w:num>
  <w:num w:numId="10" w16cid:durableId="1894731044">
    <w:abstractNumId w:val="3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embedTrueTypeFonts/>
  <w:proofState w:spelling="clean" w:grammar="clean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03298"/>
    <w:rsid w:val="00025835"/>
    <w:rsid w:val="0003405A"/>
    <w:rsid w:val="00067C79"/>
    <w:rsid w:val="000F227B"/>
    <w:rsid w:val="000F793E"/>
    <w:rsid w:val="00173124"/>
    <w:rsid w:val="00174873"/>
    <w:rsid w:val="00190479"/>
    <w:rsid w:val="001A77E0"/>
    <w:rsid w:val="001B7D7D"/>
    <w:rsid w:val="00203298"/>
    <w:rsid w:val="00254D95"/>
    <w:rsid w:val="00283D04"/>
    <w:rsid w:val="003118CF"/>
    <w:rsid w:val="00326698"/>
    <w:rsid w:val="00344899"/>
    <w:rsid w:val="00353A6E"/>
    <w:rsid w:val="00377EF2"/>
    <w:rsid w:val="00390382"/>
    <w:rsid w:val="003A6A65"/>
    <w:rsid w:val="003C0267"/>
    <w:rsid w:val="003D26A6"/>
    <w:rsid w:val="003E524E"/>
    <w:rsid w:val="00411653"/>
    <w:rsid w:val="00412284"/>
    <w:rsid w:val="004E5017"/>
    <w:rsid w:val="004F0EE8"/>
    <w:rsid w:val="005144BA"/>
    <w:rsid w:val="00522CBD"/>
    <w:rsid w:val="00553E0E"/>
    <w:rsid w:val="005A3494"/>
    <w:rsid w:val="005C4467"/>
    <w:rsid w:val="005D1993"/>
    <w:rsid w:val="00601AF5"/>
    <w:rsid w:val="00633A95"/>
    <w:rsid w:val="0066258A"/>
    <w:rsid w:val="006D108B"/>
    <w:rsid w:val="007215F9"/>
    <w:rsid w:val="00722B47"/>
    <w:rsid w:val="007574A2"/>
    <w:rsid w:val="00763739"/>
    <w:rsid w:val="00872C5C"/>
    <w:rsid w:val="00874EB6"/>
    <w:rsid w:val="00886FE1"/>
    <w:rsid w:val="008C138D"/>
    <w:rsid w:val="008C227E"/>
    <w:rsid w:val="0098564A"/>
    <w:rsid w:val="0099473A"/>
    <w:rsid w:val="009A3B97"/>
    <w:rsid w:val="009C47B0"/>
    <w:rsid w:val="009D6608"/>
    <w:rsid w:val="009E08DB"/>
    <w:rsid w:val="009E4127"/>
    <w:rsid w:val="009F5EEC"/>
    <w:rsid w:val="00A00327"/>
    <w:rsid w:val="00A41B52"/>
    <w:rsid w:val="00A431AD"/>
    <w:rsid w:val="00A61E8B"/>
    <w:rsid w:val="00A72ECB"/>
    <w:rsid w:val="00AC3604"/>
    <w:rsid w:val="00B85331"/>
    <w:rsid w:val="00B8626B"/>
    <w:rsid w:val="00CA3011"/>
    <w:rsid w:val="00CB2985"/>
    <w:rsid w:val="00CC0F47"/>
    <w:rsid w:val="00CE75AA"/>
    <w:rsid w:val="00CF513F"/>
    <w:rsid w:val="00D17501"/>
    <w:rsid w:val="00D90104"/>
    <w:rsid w:val="00DC190B"/>
    <w:rsid w:val="00DD5720"/>
    <w:rsid w:val="00E1404D"/>
    <w:rsid w:val="00E1443E"/>
    <w:rsid w:val="00E376AA"/>
    <w:rsid w:val="00E40715"/>
    <w:rsid w:val="00E62A7F"/>
    <w:rsid w:val="00EB6D1C"/>
    <w:rsid w:val="00ED71A2"/>
    <w:rsid w:val="00EE3823"/>
    <w:rsid w:val="00EF2E3D"/>
    <w:rsid w:val="00F376A9"/>
    <w:rsid w:val="00F66A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30FA82"/>
  <w15:chartTrackingRefBased/>
  <w15:docId w15:val="{DD046027-A53E-4993-A601-B8DC19D559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Arial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/>
    <w:lsdException w:name="heading 9" w:semiHidden="1" w:uiPriority="9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 Copy - Twinkl"/>
    <w:qFormat/>
    <w:rsid w:val="004E5017"/>
    <w:pPr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styleId="Heading1">
    <w:name w:val="heading 1"/>
    <w:aliases w:val="Heading 1 - Twinkl"/>
    <w:basedOn w:val="Normal"/>
    <w:next w:val="Normal"/>
    <w:link w:val="Heading1Char"/>
    <w:uiPriority w:val="9"/>
    <w:qFormat/>
    <w:rsid w:val="004E5017"/>
    <w:pPr>
      <w:spacing w:after="120"/>
      <w:jc w:val="center"/>
      <w:outlineLvl w:val="0"/>
    </w:pPr>
    <w:rPr>
      <w:b/>
      <w:sz w:val="60"/>
      <w:szCs w:val="60"/>
      <w:lang w:eastAsia="en-US"/>
    </w:rPr>
  </w:style>
  <w:style w:type="paragraph" w:styleId="Heading2">
    <w:name w:val="heading 2"/>
    <w:aliases w:val="Heading 2 - Twinkl"/>
    <w:basedOn w:val="Normal"/>
    <w:link w:val="Heading2Char"/>
    <w:uiPriority w:val="99"/>
    <w:qFormat/>
    <w:rsid w:val="004E5017"/>
    <w:pPr>
      <w:spacing w:before="57" w:after="0"/>
      <w:outlineLvl w:val="1"/>
    </w:pPr>
    <w:rPr>
      <w:b/>
      <w:bCs/>
      <w:sz w:val="32"/>
      <w:szCs w:val="32"/>
    </w:rPr>
  </w:style>
  <w:style w:type="paragraph" w:styleId="Heading3">
    <w:name w:val="heading 3"/>
    <w:aliases w:val="Heading 3 - Twinkl"/>
    <w:basedOn w:val="Normal"/>
    <w:link w:val="Heading3Char"/>
    <w:uiPriority w:val="99"/>
    <w:qFormat/>
    <w:rsid w:val="004E5017"/>
    <w:pPr>
      <w:spacing w:before="57" w:after="0"/>
      <w:outlineLvl w:val="2"/>
    </w:pPr>
    <w:rPr>
      <w:b/>
      <w:bCs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9"/>
    <w:qFormat/>
    <w:rsid w:val="003118CF"/>
    <w:pPr>
      <w:spacing w:before="360" w:after="0"/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874EB6"/>
    <w:pPr>
      <w:keepNext/>
      <w:keepLines/>
      <w:spacing w:before="40" w:after="0"/>
      <w:outlineLvl w:val="4"/>
    </w:pPr>
    <w:rPr>
      <w:rFonts w:eastAsiaTheme="majorEastAsia" w:cstheme="majorBidi"/>
      <w:color w:val="BE1C6D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rsid w:val="00874EB6"/>
    <w:pPr>
      <w:keepNext/>
      <w:keepLines/>
      <w:spacing w:before="40" w:after="0"/>
      <w:outlineLvl w:val="5"/>
    </w:pPr>
    <w:rPr>
      <w:rFonts w:eastAsiaTheme="majorEastAsia" w:cstheme="majorBidi"/>
      <w:color w:val="7E124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rsid w:val="00874EB6"/>
    <w:pPr>
      <w:keepNext/>
      <w:keepLines/>
      <w:spacing w:before="40" w:after="0"/>
      <w:outlineLvl w:val="6"/>
    </w:pPr>
    <w:rPr>
      <w:rFonts w:eastAsiaTheme="majorEastAsia" w:cstheme="majorBidi"/>
      <w:i/>
      <w:iCs/>
      <w:color w:val="7E124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rsid w:val="00874EB6"/>
    <w:pPr>
      <w:keepNext/>
      <w:keepLines/>
      <w:spacing w:before="40" w:after="0"/>
      <w:outlineLvl w:val="7"/>
    </w:pPr>
    <w:rPr>
      <w:rFonts w:eastAsiaTheme="majorEastAsia" w:cstheme="majorBidi"/>
      <w:color w:val="3E3E3E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rsid w:val="00874EB6"/>
    <w:pPr>
      <w:keepNext/>
      <w:keepLines/>
      <w:spacing w:before="40" w:after="0"/>
      <w:outlineLvl w:val="8"/>
    </w:pPr>
    <w:rPr>
      <w:rFonts w:eastAsiaTheme="majorEastAsia" w:cstheme="majorBidi"/>
      <w:i/>
      <w:iCs/>
      <w:color w:val="3E3E3E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asicParagraph">
    <w:name w:val="[Basic Paragraph]"/>
    <w:basedOn w:val="Normal"/>
    <w:link w:val="BasicParagraphChar"/>
    <w:uiPriority w:val="99"/>
    <w:rsid w:val="004E5017"/>
    <w:pPr>
      <w:spacing w:after="170" w:line="300" w:lineRule="atLeast"/>
    </w:pPr>
    <w:rPr>
      <w:rFonts w:ascii="Sassoon Infant Rg" w:hAnsi="Sassoon Infant Rg" w:cs="Sassoon Infant Rg"/>
      <w:spacing w:val="-6"/>
      <w:szCs w:val="24"/>
    </w:rPr>
  </w:style>
  <w:style w:type="character" w:customStyle="1" w:styleId="BasicParagraphChar">
    <w:name w:val="[Basic Paragraph] Char"/>
    <w:link w:val="BasicParagraph"/>
    <w:uiPriority w:val="99"/>
    <w:rsid w:val="004E5017"/>
    <w:rPr>
      <w:rFonts w:ascii="Sassoon Infant Rg" w:hAnsi="Sassoon Infant Rg" w:cs="Sassoon Infant Rg"/>
      <w:color w:val="1C1C1C"/>
      <w:spacing w:val="-6"/>
      <w:sz w:val="26"/>
      <w:szCs w:val="24"/>
    </w:rPr>
  </w:style>
  <w:style w:type="paragraph" w:customStyle="1" w:styleId="Aim-Twinkl">
    <w:name w:val="Aim - Twinkl"/>
    <w:basedOn w:val="Normal"/>
    <w:link w:val="Aim-TwinklChar"/>
    <w:qFormat/>
    <w:rsid w:val="004E5017"/>
    <w:pPr>
      <w:spacing w:after="113"/>
    </w:pPr>
    <w:rPr>
      <w:sz w:val="24"/>
      <w:szCs w:val="24"/>
    </w:rPr>
  </w:style>
  <w:style w:type="character" w:customStyle="1" w:styleId="Aim-TwinklChar">
    <w:name w:val="Aim - Twinkl Char"/>
    <w:link w:val="Aim-Twinkl"/>
    <w:rsid w:val="004E5017"/>
    <w:rPr>
      <w:rFonts w:ascii="Twinkl" w:hAnsi="Twinkl" w:cs="Twinkl"/>
      <w:color w:val="1C1C1C"/>
      <w:sz w:val="24"/>
      <w:szCs w:val="24"/>
    </w:rPr>
  </w:style>
  <w:style w:type="paragraph" w:styleId="ListParagraph">
    <w:name w:val="List Paragraph"/>
    <w:aliases w:val="Indented Bullets - Twinkl"/>
    <w:basedOn w:val="Normal"/>
    <w:uiPriority w:val="34"/>
    <w:qFormat/>
    <w:rsid w:val="004E5017"/>
    <w:pPr>
      <w:numPr>
        <w:numId w:val="1"/>
      </w:numPr>
    </w:pPr>
  </w:style>
  <w:style w:type="paragraph" w:customStyle="1" w:styleId="Bullets-Twinkl">
    <w:name w:val="Bullets - Twinkl"/>
    <w:basedOn w:val="ListParagraph"/>
    <w:link w:val="Bullets-TwinklChar"/>
    <w:qFormat/>
    <w:rsid w:val="004E5017"/>
    <w:pPr>
      <w:spacing w:after="170" w:line="360" w:lineRule="atLeast"/>
      <w:ind w:left="357" w:hanging="357"/>
      <w:jc w:val="left"/>
    </w:pPr>
  </w:style>
  <w:style w:type="character" w:customStyle="1" w:styleId="Bullets-TwinklChar">
    <w:name w:val="Bullets - Twinkl Char"/>
    <w:link w:val="Bullets-Twinkl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1Char">
    <w:name w:val="Heading 1 Char"/>
    <w:aliases w:val="Heading 1 - Twinkl Char"/>
    <w:link w:val="Heading1"/>
    <w:uiPriority w:val="9"/>
    <w:rsid w:val="004E5017"/>
    <w:rPr>
      <w:rFonts w:ascii="Twinkl" w:hAnsi="Twinkl" w:cs="Twinkl"/>
      <w:b/>
      <w:color w:val="1C1C1C"/>
      <w:sz w:val="60"/>
      <w:szCs w:val="60"/>
      <w:lang w:eastAsia="en-US"/>
    </w:rPr>
  </w:style>
  <w:style w:type="character" w:customStyle="1" w:styleId="Heading2Char">
    <w:name w:val="Heading 2 Char"/>
    <w:aliases w:val="Heading 2 - Twinkl Char"/>
    <w:link w:val="Heading2"/>
    <w:uiPriority w:val="99"/>
    <w:rsid w:val="004E5017"/>
    <w:rPr>
      <w:rFonts w:ascii="Twinkl" w:hAnsi="Twinkl" w:cs="Twinkl"/>
      <w:b/>
      <w:bCs/>
      <w:color w:val="1C1C1C"/>
      <w:sz w:val="32"/>
      <w:szCs w:val="32"/>
    </w:rPr>
  </w:style>
  <w:style w:type="character" w:customStyle="1" w:styleId="Heading3Char">
    <w:name w:val="Heading 3 Char"/>
    <w:aliases w:val="Heading 3 - Twinkl Char"/>
    <w:link w:val="Heading3"/>
    <w:uiPriority w:val="99"/>
    <w:rsid w:val="004E5017"/>
    <w:rPr>
      <w:rFonts w:ascii="Twinkl" w:hAnsi="Twinkl" w:cs="Twinkl"/>
      <w:b/>
      <w:bCs/>
      <w:color w:val="1C1C1C"/>
      <w:sz w:val="28"/>
      <w:szCs w:val="28"/>
    </w:rPr>
  </w:style>
  <w:style w:type="paragraph" w:styleId="Footer">
    <w:name w:val="footer"/>
    <w:basedOn w:val="Normal"/>
    <w:link w:val="Foot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FooterChar">
    <w:name w:val="Footer Char"/>
    <w:link w:val="Footer"/>
    <w:uiPriority w:val="99"/>
    <w:rsid w:val="004E5017"/>
    <w:rPr>
      <w:rFonts w:ascii="Twinkl" w:hAnsi="Twinkl" w:cs="Twinkl"/>
      <w:color w:val="1C1C1C"/>
      <w:sz w:val="26"/>
      <w:szCs w:val="26"/>
    </w:rPr>
  </w:style>
  <w:style w:type="character" w:customStyle="1" w:styleId="Heading4Char">
    <w:name w:val="Heading 4 Char"/>
    <w:link w:val="Heading4"/>
    <w:uiPriority w:val="99"/>
    <w:rsid w:val="003118CF"/>
    <w:rPr>
      <w:rFonts w:ascii="BPreplay" w:hAnsi="BPreplay" w:cs="BPreplay"/>
      <w:color w:val="404040"/>
      <w:sz w:val="22"/>
      <w:szCs w:val="22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4E5017"/>
    <w:pPr>
      <w:tabs>
        <w:tab w:val="center" w:pos="4513"/>
        <w:tab w:val="right" w:pos="9026"/>
      </w:tabs>
    </w:pPr>
  </w:style>
  <w:style w:type="character" w:customStyle="1" w:styleId="HeaderChar">
    <w:name w:val="Header Char"/>
    <w:link w:val="Header"/>
    <w:uiPriority w:val="99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Heading4-Twinkl">
    <w:name w:val="Heading 4 - Twinkl"/>
    <w:basedOn w:val="Normal"/>
    <w:link w:val="Heading4-TwinklChar"/>
    <w:qFormat/>
    <w:rsid w:val="004E5017"/>
    <w:pPr>
      <w:spacing w:before="57" w:after="0"/>
    </w:pPr>
    <w:rPr>
      <w:rFonts w:ascii="Twinkl SemiBold" w:hAnsi="Twinkl SemiBold" w:cs="Twinkl Sb"/>
      <w:bCs/>
      <w:sz w:val="28"/>
      <w:szCs w:val="28"/>
    </w:rPr>
  </w:style>
  <w:style w:type="character" w:customStyle="1" w:styleId="Heading4-TwinklChar">
    <w:name w:val="Heading 4 - Twinkl Char"/>
    <w:link w:val="Heading4-Twinkl"/>
    <w:rsid w:val="004E5017"/>
    <w:rPr>
      <w:rFonts w:ascii="Twinkl SemiBold" w:hAnsi="Twinkl SemiBold" w:cs="Twinkl Sb"/>
      <w:bCs/>
      <w:color w:val="1C1C1C"/>
      <w:sz w:val="28"/>
      <w:szCs w:val="28"/>
    </w:rPr>
  </w:style>
  <w:style w:type="paragraph" w:customStyle="1" w:styleId="NumberedBullets-Twinkl">
    <w:name w:val="Numbered Bullets - Twinkl"/>
    <w:basedOn w:val="Normal"/>
    <w:link w:val="NumberedBullets-TwinklChar"/>
    <w:qFormat/>
    <w:rsid w:val="004E5017"/>
    <w:pPr>
      <w:numPr>
        <w:numId w:val="2"/>
      </w:numPr>
      <w:jc w:val="left"/>
    </w:pPr>
  </w:style>
  <w:style w:type="character" w:customStyle="1" w:styleId="NumberedBullets-TwinklChar">
    <w:name w:val="Numbered Bullets - Twinkl Char"/>
    <w:link w:val="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IndentedNumberedBullets-Twinkl">
    <w:name w:val="Indented Numbered Bullets - Twinkl"/>
    <w:basedOn w:val="NumberedBullets-Twinkl"/>
    <w:link w:val="IndentedNumberedBullets-TwinklChar"/>
    <w:qFormat/>
    <w:rsid w:val="004E5017"/>
    <w:pPr>
      <w:ind w:left="714" w:hanging="357"/>
    </w:pPr>
  </w:style>
  <w:style w:type="character" w:customStyle="1" w:styleId="IndentedNumberedBullets-TwinklChar">
    <w:name w:val="Indented Numbered Bullets - Twinkl Char"/>
    <w:link w:val="IndentedNumberedBullets-Twinkl"/>
    <w:rsid w:val="004E5017"/>
    <w:rPr>
      <w:rFonts w:ascii="Twinkl" w:hAnsi="Twinkl" w:cs="Twinkl"/>
      <w:color w:val="1C1C1C"/>
      <w:sz w:val="26"/>
      <w:szCs w:val="26"/>
    </w:rPr>
  </w:style>
  <w:style w:type="paragraph" w:customStyle="1" w:styleId="PageNumbers-Twinkl">
    <w:name w:val="Page Numbers - Twinkl"/>
    <w:basedOn w:val="Header"/>
    <w:link w:val="PageNumbers-TwinklChar"/>
    <w:qFormat/>
    <w:rsid w:val="004E5017"/>
    <w:pPr>
      <w:spacing w:after="0" w:line="360" w:lineRule="auto"/>
      <w:jc w:val="center"/>
    </w:pPr>
    <w:rPr>
      <w:noProof/>
      <w:sz w:val="16"/>
      <w:szCs w:val="16"/>
    </w:rPr>
  </w:style>
  <w:style w:type="character" w:customStyle="1" w:styleId="PageNumbers-TwinklChar">
    <w:name w:val="Page Numbers - Twinkl Char"/>
    <w:link w:val="PageNumbers-Twinkl"/>
    <w:rsid w:val="004E5017"/>
    <w:rPr>
      <w:rFonts w:ascii="Twinkl" w:hAnsi="Twinkl" w:cs="Twinkl"/>
      <w:noProof/>
      <w:color w:val="1C1C1C"/>
      <w:sz w:val="16"/>
      <w:szCs w:val="16"/>
    </w:rPr>
  </w:style>
  <w:style w:type="character" w:customStyle="1" w:styleId="Heading5Char">
    <w:name w:val="Heading 5 Char"/>
    <w:basedOn w:val="DefaultParagraphFont"/>
    <w:link w:val="Heading5"/>
    <w:uiPriority w:val="9"/>
    <w:rsid w:val="00874EB6"/>
    <w:rPr>
      <w:rFonts w:ascii="Tuffy" w:eastAsiaTheme="majorEastAsia" w:hAnsi="Tuffy" w:cstheme="majorBidi"/>
      <w:color w:val="BE1C6D" w:themeColor="accent1" w:themeShade="BF"/>
      <w:sz w:val="22"/>
      <w:szCs w:val="22"/>
      <w:lang w:eastAsia="en-US"/>
    </w:rPr>
  </w:style>
  <w:style w:type="character" w:customStyle="1" w:styleId="Heading6Char">
    <w:name w:val="Heading 6 Char"/>
    <w:basedOn w:val="DefaultParagraphFont"/>
    <w:link w:val="Heading6"/>
    <w:uiPriority w:val="9"/>
    <w:rsid w:val="00874EB6"/>
    <w:rPr>
      <w:rFonts w:ascii="Tuffy" w:eastAsiaTheme="majorEastAsia" w:hAnsi="Tuffy" w:cstheme="majorBidi"/>
      <w:color w:val="7E1248" w:themeColor="accent1" w:themeShade="7F"/>
      <w:sz w:val="22"/>
      <w:szCs w:val="22"/>
      <w:lang w:eastAsia="en-US"/>
    </w:rPr>
  </w:style>
  <w:style w:type="character" w:customStyle="1" w:styleId="Heading7Char">
    <w:name w:val="Heading 7 Char"/>
    <w:basedOn w:val="DefaultParagraphFont"/>
    <w:link w:val="Heading7"/>
    <w:uiPriority w:val="9"/>
    <w:rsid w:val="00874EB6"/>
    <w:rPr>
      <w:rFonts w:ascii="Tuffy" w:eastAsiaTheme="majorEastAsia" w:hAnsi="Tuffy" w:cstheme="majorBidi"/>
      <w:i/>
      <w:iCs/>
      <w:color w:val="7E1248" w:themeColor="accent1" w:themeShade="7F"/>
      <w:sz w:val="22"/>
      <w:szCs w:val="22"/>
      <w:lang w:eastAsia="en-US"/>
    </w:rPr>
  </w:style>
  <w:style w:type="character" w:customStyle="1" w:styleId="Heading8Char">
    <w:name w:val="Heading 8 Char"/>
    <w:basedOn w:val="DefaultParagraphFont"/>
    <w:link w:val="Heading8"/>
    <w:uiPriority w:val="9"/>
    <w:rsid w:val="00874EB6"/>
    <w:rPr>
      <w:rFonts w:ascii="Tuffy" w:eastAsiaTheme="majorEastAsia" w:hAnsi="Tuffy" w:cstheme="majorBidi"/>
      <w:color w:val="3E3E3E" w:themeColor="text1" w:themeTint="D8"/>
      <w:sz w:val="21"/>
      <w:szCs w:val="21"/>
      <w:lang w:eastAsia="en-US"/>
    </w:rPr>
  </w:style>
  <w:style w:type="character" w:customStyle="1" w:styleId="Heading9Char">
    <w:name w:val="Heading 9 Char"/>
    <w:basedOn w:val="DefaultParagraphFont"/>
    <w:link w:val="Heading9"/>
    <w:uiPriority w:val="9"/>
    <w:rsid w:val="00874EB6"/>
    <w:rPr>
      <w:rFonts w:ascii="Tuffy" w:eastAsiaTheme="majorEastAsia" w:hAnsi="Tuffy" w:cstheme="majorBidi"/>
      <w:i/>
      <w:iCs/>
      <w:color w:val="3E3E3E" w:themeColor="text1" w:themeTint="D8"/>
      <w:sz w:val="21"/>
      <w:szCs w:val="21"/>
      <w:lang w:eastAsia="en-US"/>
    </w:rPr>
  </w:style>
  <w:style w:type="paragraph" w:customStyle="1" w:styleId="Originals">
    <w:name w:val="Originals"/>
    <w:rsid w:val="00DC190B"/>
    <w:pPr>
      <w:tabs>
        <w:tab w:val="center" w:pos="4513"/>
        <w:tab w:val="right" w:pos="9026"/>
      </w:tabs>
      <w:suppressAutoHyphens/>
      <w:autoSpaceDE w:val="0"/>
      <w:autoSpaceDN w:val="0"/>
      <w:adjustRightInd w:val="0"/>
      <w:spacing w:after="160" w:line="276" w:lineRule="auto"/>
      <w:jc w:val="both"/>
      <w:textAlignment w:val="center"/>
    </w:pPr>
    <w:rPr>
      <w:rFonts w:ascii="Twinkl" w:hAnsi="Twinkl" w:cs="Twinkl"/>
      <w:color w:val="1C1C1C"/>
      <w:sz w:val="26"/>
      <w:szCs w:val="26"/>
    </w:rPr>
  </w:style>
  <w:style w:type="paragraph" w:customStyle="1" w:styleId="TableParagraph">
    <w:name w:val="Table Paragraph"/>
    <w:basedOn w:val="Normal"/>
    <w:uiPriority w:val="1"/>
    <w:qFormat/>
    <w:rsid w:val="00A41B52"/>
    <w:pPr>
      <w:widowControl w:val="0"/>
      <w:suppressAutoHyphens w:val="0"/>
      <w:adjustRightInd/>
      <w:spacing w:before="73" w:after="0" w:line="240" w:lineRule="auto"/>
      <w:ind w:left="169"/>
      <w:jc w:val="left"/>
      <w:textAlignment w:val="auto"/>
    </w:pPr>
    <w:rPr>
      <w:rFonts w:eastAsia="Twinkl"/>
      <w:color w:val="auto"/>
      <w:sz w:val="22"/>
      <w:szCs w:val="22"/>
      <w:lang w:val="en-US" w:eastAsia="en-US"/>
    </w:rPr>
  </w:style>
  <w:style w:type="paragraph" w:customStyle="1" w:styleId="Heading3BorderedKS2">
    <w:name w:val="Heading 3 Bordered (KS2)"/>
    <w:basedOn w:val="Normal"/>
    <w:uiPriority w:val="99"/>
    <w:rsid w:val="009A3B97"/>
    <w:pPr>
      <w:shd w:val="clear" w:color="auto" w:fill="009640"/>
      <w:spacing w:before="57" w:after="45" w:line="380" w:lineRule="atLeast"/>
    </w:pPr>
    <w:rPr>
      <w:rFonts w:eastAsiaTheme="minorHAnsi"/>
      <w:b/>
      <w:bCs/>
      <w:color w:val="131312"/>
      <w:sz w:val="28"/>
      <w:szCs w:val="28"/>
      <w:lang w:eastAsia="en-US"/>
    </w:rPr>
  </w:style>
  <w:style w:type="character" w:customStyle="1" w:styleId="WhiteText">
    <w:name w:val="White Text"/>
    <w:uiPriority w:val="99"/>
    <w:rsid w:val="009A3B97"/>
    <w:rPr>
      <w:outline/>
    </w:rPr>
  </w:style>
  <w:style w:type="paragraph" w:customStyle="1" w:styleId="KS2BodyCopyKS2">
    <w:name w:val="KS2 Body Copy (KS2)"/>
    <w:basedOn w:val="Normal"/>
    <w:uiPriority w:val="99"/>
    <w:rsid w:val="009A3B97"/>
    <w:pPr>
      <w:spacing w:after="170" w:line="360" w:lineRule="atLeast"/>
    </w:pPr>
    <w:rPr>
      <w:rFonts w:eastAsiaTheme="minorHAnsi"/>
      <w:color w:val="131312"/>
      <w:lang w:eastAsia="en-US"/>
    </w:rPr>
  </w:style>
  <w:style w:type="character" w:customStyle="1" w:styleId="OrangeKeyVocabColours">
    <w:name w:val="Orange (Key Vocab Colours)"/>
    <w:basedOn w:val="DefaultParagraphFont"/>
    <w:uiPriority w:val="99"/>
    <w:rsid w:val="009A3B97"/>
    <w:rPr>
      <w:b/>
      <w:bCs/>
      <w:color w:val="F08119"/>
    </w:rPr>
  </w:style>
  <w:style w:type="character" w:customStyle="1" w:styleId="TealKeyVocabColours">
    <w:name w:val="Teal (Key Vocab Colours)"/>
    <w:basedOn w:val="DefaultParagraphFont"/>
    <w:uiPriority w:val="99"/>
    <w:rsid w:val="009A3B97"/>
    <w:rPr>
      <w:b/>
      <w:bCs/>
      <w:color w:val="009285"/>
    </w:rPr>
  </w:style>
  <w:style w:type="character" w:customStyle="1" w:styleId="HotPinkKeyVocabColours">
    <w:name w:val="Hot Pink (Key Vocab Colours)"/>
    <w:basedOn w:val="TealKeyVocabColours"/>
    <w:uiPriority w:val="99"/>
    <w:rsid w:val="009A3B97"/>
    <w:rPr>
      <w:b/>
      <w:bCs/>
      <w:color w:val="E5007D"/>
    </w:rPr>
  </w:style>
  <w:style w:type="character" w:customStyle="1" w:styleId="PurpleKeyVocabColours">
    <w:name w:val="Purple  (Key Vocab Colours)"/>
    <w:basedOn w:val="TealKeyVocabColours"/>
    <w:uiPriority w:val="99"/>
    <w:rsid w:val="009A3B97"/>
    <w:rPr>
      <w:b/>
      <w:bCs/>
      <w:color w:val="643B8F"/>
    </w:rPr>
  </w:style>
  <w:style w:type="character" w:customStyle="1" w:styleId="LimeGreenKeyVocabColours">
    <w:name w:val="Lime Green (Key Vocab Colours)"/>
    <w:basedOn w:val="TealKeyVocabColours"/>
    <w:uiPriority w:val="99"/>
    <w:rsid w:val="009A3B97"/>
    <w:rPr>
      <w:b/>
      <w:bCs/>
      <w:color w:val="86BC33"/>
    </w:rPr>
  </w:style>
  <w:style w:type="character" w:customStyle="1" w:styleId="PinkKeyVocabColours">
    <w:name w:val="Pink (Key Vocab Colours)"/>
    <w:basedOn w:val="DefaultParagraphFont"/>
    <w:uiPriority w:val="99"/>
    <w:rsid w:val="00B85331"/>
    <w:rPr>
      <w:b/>
      <w:bCs/>
      <w:color w:val="ED73A9"/>
    </w:rPr>
  </w:style>
  <w:style w:type="character" w:customStyle="1" w:styleId="BlueKeyVocabColours">
    <w:name w:val="Blue (Key Vocab Colours)"/>
    <w:basedOn w:val="DefaultParagraphFont"/>
    <w:uiPriority w:val="99"/>
    <w:rsid w:val="00B85331"/>
    <w:rPr>
      <w:b/>
      <w:bCs/>
      <w:color w:val="0076B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customXml" Target="../customXml/item4.xml"/><Relationship Id="rId2" Type="http://schemas.openxmlformats.org/officeDocument/2006/relationships/numbering" Target="numbering.xml"/><Relationship Id="rId16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customXml" Target="../customXml/item2.xml"/><Relationship Id="rId10" Type="http://schemas.openxmlformats.org/officeDocument/2006/relationships/hyperlink" Target="https://www.twinkl.co.uk/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zackbentley/Downloads/Activity%20Sheet%20Template%20Landscape.dotx" TargetMode="External"/></Relationships>
</file>

<file path=word/theme/theme1.xml><?xml version="1.0" encoding="utf-8"?>
<a:theme xmlns:a="http://schemas.openxmlformats.org/drawingml/2006/main" name="Office Theme">
  <a:themeElements>
    <a:clrScheme name="Twinkl Template">
      <a:dk1>
        <a:srgbClr val="1C1C1C"/>
      </a:dk1>
      <a:lt1>
        <a:sysClr val="window" lastClr="FFFFFF"/>
      </a:lt1>
      <a:dk2>
        <a:srgbClr val="4A4A4A"/>
      </a:dk2>
      <a:lt2>
        <a:srgbClr val="F4F2F2"/>
      </a:lt2>
      <a:accent1>
        <a:srgbClr val="E34192"/>
      </a:accent1>
      <a:accent2>
        <a:srgbClr val="EB8634"/>
      </a:accent2>
      <a:accent3>
        <a:srgbClr val="E6C734"/>
      </a:accent3>
      <a:accent4>
        <a:srgbClr val="79AD42"/>
      </a:accent4>
      <a:accent5>
        <a:srgbClr val="23A7F9"/>
      </a:accent5>
      <a:accent6>
        <a:srgbClr val="954EBE"/>
      </a:accent6>
      <a:hlink>
        <a:srgbClr val="23A7F9"/>
      </a:hlink>
      <a:folHlink>
        <a:srgbClr val="757070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D5B822F72A86F44B3CED9ACB3A757DE" ma:contentTypeVersion="14" ma:contentTypeDescription="Create a new document." ma:contentTypeScope="" ma:versionID="64f0ae81a07ea3b1f63b0973dfef1f20">
  <xsd:schema xmlns:xsd="http://www.w3.org/2001/XMLSchema" xmlns:xs="http://www.w3.org/2001/XMLSchema" xmlns:p="http://schemas.microsoft.com/office/2006/metadata/properties" xmlns:ns2="27835451-3eaa-4370-af0f-1e37e5eaa64a" xmlns:ns3="2c782cb9-9c48-4789-8b11-82e5a5b73e29" targetNamespace="http://schemas.microsoft.com/office/2006/metadata/properties" ma:root="true" ma:fieldsID="a1bad6d0ad3005c7c1937a678d4eea80" ns2:_="" ns3:_="">
    <xsd:import namespace="27835451-3eaa-4370-af0f-1e37e5eaa64a"/>
    <xsd:import namespace="2c782cb9-9c48-4789-8b11-82e5a5b73e2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DateTake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7835451-3eaa-4370-af0f-1e37e5eaa64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6" nillable="true" ma:displayName="MediaLengthInSeconds" ma:hidden="true" ma:internalName="MediaLengthInSeconds" ma:readOnly="true">
      <xsd:simpleType>
        <xsd:restriction base="dms:Unknown"/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lcf76f155ced4ddcb4097134ff3c332f" ma:index="19" nillable="true" ma:taxonomy="true" ma:internalName="lcf76f155ced4ddcb4097134ff3c332f" ma:taxonomyFieldName="MediaServiceImageTags" ma:displayName="Image Tags" ma:readOnly="false" ma:fieldId="{5cf76f15-5ced-4ddc-b409-7134ff3c332f}" ma:taxonomyMulti="true" ma:sspId="3394f811-ccc4-4733-b7e1-86dbfdb388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c782cb9-9c48-4789-8b11-82e5a5b73e2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0" nillable="true" ma:displayName="Taxonomy Catch All Column" ma:hidden="true" ma:list="{bb1349c6-8587-49ae-948f-88c4723a9045}" ma:internalName="TaxCatchAll" ma:showField="CatchAllData" ma:web="2c782cb9-9c48-4789-8b11-82e5a5b73e2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7835451-3eaa-4370-af0f-1e37e5eaa64a">
      <Terms xmlns="http://schemas.microsoft.com/office/infopath/2007/PartnerControls"/>
    </lcf76f155ced4ddcb4097134ff3c332f>
    <TaxCatchAll xmlns="2c782cb9-9c48-4789-8b11-82e5a5b73e29" xsi:nil="true"/>
  </documentManagement>
</p:properties>
</file>

<file path=customXml/itemProps1.xml><?xml version="1.0" encoding="utf-8"?>
<ds:datastoreItem xmlns:ds="http://schemas.openxmlformats.org/officeDocument/2006/customXml" ds:itemID="{CF66D960-BD65-4D5F-A264-23D60C508D67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FDFA212-E070-43ED-83FC-0C0372203BB4}"/>
</file>

<file path=customXml/itemProps3.xml><?xml version="1.0" encoding="utf-8"?>
<ds:datastoreItem xmlns:ds="http://schemas.openxmlformats.org/officeDocument/2006/customXml" ds:itemID="{74CAA6B9-54B5-45CE-AB79-4CF59F07E0C7}"/>
</file>

<file path=customXml/itemProps4.xml><?xml version="1.0" encoding="utf-8"?>
<ds:datastoreItem xmlns:ds="http://schemas.openxmlformats.org/officeDocument/2006/customXml" ds:itemID="{62ADDF7C-A4A6-4A48-A4CF-8D8743C5B6D4}"/>
</file>

<file path=docProps/app.xml><?xml version="1.0" encoding="utf-8"?>
<Properties xmlns="http://schemas.openxmlformats.org/officeDocument/2006/extended-properties" xmlns:vt="http://schemas.openxmlformats.org/officeDocument/2006/docPropsVTypes">
  <Template>Activity Sheet Template Landscape.dotx</Template>
  <TotalTime>0</TotalTime>
  <Pages>2</Pages>
  <Words>11</Words>
  <Characters>63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Matthew Ridsdale</dc:creator>
  <cp:keywords/>
  <dc:description/>
  <cp:lastModifiedBy>twinkl twinkl</cp:lastModifiedBy>
  <cp:revision>2</cp:revision>
  <cp:lastPrinted>2014-02-20T09:55:00Z</cp:lastPrinted>
  <dcterms:created xsi:type="dcterms:W3CDTF">2022-06-07T15:37:00Z</dcterms:created>
  <dcterms:modified xsi:type="dcterms:W3CDTF">2022-06-07T15:37:00Z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0x010100DD5B822F72A86F44B3CED9ACB3A757DE</vt:lpwstr>
  </property>
</Properties>
</file>