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8CE282" w14:textId="008DE44D" w:rsidR="00E401BD" w:rsidRDefault="00BF0A46" w:rsidP="009E4127">
      <w:pPr>
        <w:sectPr w:rsidR="00E401BD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 w:rsidRPr="00BF0A46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7C174B" wp14:editId="17952EAB">
                <wp:simplePos x="0" y="0"/>
                <wp:positionH relativeFrom="margin">
                  <wp:posOffset>0</wp:posOffset>
                </wp:positionH>
                <wp:positionV relativeFrom="paragraph">
                  <wp:posOffset>-106680</wp:posOffset>
                </wp:positionV>
                <wp:extent cx="2148840" cy="33528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0BA8" w14:textId="77777777" w:rsidR="00BF0A46" w:rsidRDefault="00BF0A46" w:rsidP="00F54D28">
                            <w:pPr>
                              <w:spacing w:before="3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Vocabulary</w:t>
                            </w:r>
                          </w:p>
                          <w:p w14:paraId="15C5A2AA" w14:textId="44306BBA" w:rsidR="00BF0A46" w:rsidRPr="00462077" w:rsidRDefault="00BF0A46" w:rsidP="00BF0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7C17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8.4pt;width:169.2pt;height:26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" filled="f" stroked="f">
                <v:textbox>
                  <w:txbxContent>
                    <w:p w14:paraId="6D000BA8" w14:textId="77777777" w:rsidR="00BF0A46" w:rsidRDefault="00BF0A46" w:rsidP="00F54D28">
                      <w:pPr>
                        <w:spacing w:before="3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Vocabulary</w:t>
                      </w:r>
                    </w:p>
                    <w:p w14:paraId="15C5A2AA" w14:textId="44306BBA" w:rsidR="00BF0A46" w:rsidRPr="00462077" w:rsidRDefault="00BF0A46" w:rsidP="00BF0A4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EEF9508" wp14:editId="673E76E5">
                <wp:simplePos x="0" y="0"/>
                <wp:positionH relativeFrom="margin">
                  <wp:posOffset>7620</wp:posOffset>
                </wp:positionH>
                <wp:positionV relativeFrom="paragraph">
                  <wp:posOffset>3954780</wp:posOffset>
                </wp:positionV>
                <wp:extent cx="1066800" cy="33528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081ED" w14:textId="77777777" w:rsidR="009D2903" w:rsidRDefault="009D2903" w:rsidP="009D2903">
                            <w:pPr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FCAF1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young</w:t>
                            </w:r>
                          </w:p>
                          <w:p w14:paraId="415597E7" w14:textId="77777777" w:rsidR="00804933" w:rsidRPr="00462077" w:rsidRDefault="00804933" w:rsidP="008049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F9508" id="_x0000_s1027" type="#_x0000_t202" style="position:absolute;left:0;text-align:left;margin-left:.6pt;margin-top:311.4pt;width:84pt;height:26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" filled="f" stroked="f">
                <v:textbox>
                  <w:txbxContent>
                    <w:p w14:paraId="692081ED" w14:textId="77777777" w:rsidR="009D2903" w:rsidRDefault="009D2903" w:rsidP="009D2903">
                      <w:pPr>
                        <w:spacing w:before="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CAF17"/>
                          <w:sz w:val="28"/>
                        </w:rPr>
                        <w:t>live</w:t>
                      </w:r>
                      <w:r>
                        <w:rPr>
                          <w:b/>
                          <w:color w:val="FCAF1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young</w:t>
                      </w:r>
                    </w:p>
                    <w:p w14:paraId="415597E7" w14:textId="77777777" w:rsidR="00804933" w:rsidRPr="00462077" w:rsidRDefault="00804933" w:rsidP="008049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05D0E59" wp14:editId="555EDA36">
                <wp:simplePos x="0" y="0"/>
                <wp:positionH relativeFrom="margin">
                  <wp:posOffset>7620</wp:posOffset>
                </wp:positionH>
                <wp:positionV relativeFrom="paragraph">
                  <wp:posOffset>3238500</wp:posOffset>
                </wp:positionV>
                <wp:extent cx="1066800" cy="33528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C47A2" w14:textId="286EB2DF" w:rsidR="009D2903" w:rsidRDefault="009D2903" w:rsidP="009D2903">
                            <w:pPr>
                              <w:spacing w:before="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3469C"/>
                                <w:sz w:val="28"/>
                              </w:rPr>
                              <w:t>young</w:t>
                            </w:r>
                          </w:p>
                          <w:p w14:paraId="6B9AA882" w14:textId="73CA5581" w:rsidR="00804933" w:rsidRDefault="00804933" w:rsidP="009D2903">
                            <w:pPr>
                              <w:spacing w:before="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73F8647" w14:textId="77777777" w:rsidR="00804933" w:rsidRPr="00462077" w:rsidRDefault="00804933" w:rsidP="009D2903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D0E59" id="_x0000_s1028" type="#_x0000_t202" style="position:absolute;left:0;text-align:left;margin-left:.6pt;margin-top:255pt;width:84pt;height:26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" filled="f" stroked="f">
                <v:textbox>
                  <w:txbxContent>
                    <w:p w14:paraId="0F4C47A2" w14:textId="286EB2DF" w:rsidR="009D2903" w:rsidRDefault="009D2903" w:rsidP="009D2903">
                      <w:pPr>
                        <w:spacing w:before="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3469C"/>
                          <w:sz w:val="28"/>
                        </w:rPr>
                        <w:t>young</w:t>
                      </w:r>
                    </w:p>
                    <w:p w14:paraId="6B9AA882" w14:textId="73CA5581" w:rsidR="00804933" w:rsidRDefault="00804933" w:rsidP="009D2903">
                      <w:pPr>
                        <w:spacing w:before="1"/>
                        <w:jc w:val="left"/>
                        <w:rPr>
                          <w:b/>
                          <w:sz w:val="28"/>
                        </w:rPr>
                      </w:pPr>
                    </w:p>
                    <w:p w14:paraId="273F8647" w14:textId="77777777" w:rsidR="00804933" w:rsidRPr="00462077" w:rsidRDefault="00804933" w:rsidP="009D2903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F80BB99" wp14:editId="1D629FD6">
                <wp:simplePos x="0" y="0"/>
                <wp:positionH relativeFrom="margin">
                  <wp:align>left</wp:align>
                </wp:positionH>
                <wp:positionV relativeFrom="paragraph">
                  <wp:posOffset>2583180</wp:posOffset>
                </wp:positionV>
                <wp:extent cx="1066800" cy="33528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30798" w14:textId="77777777" w:rsidR="009D2903" w:rsidRDefault="009D2903" w:rsidP="009D2903">
                            <w:pPr>
                              <w:spacing w:before="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offspring</w:t>
                            </w:r>
                          </w:p>
                          <w:p w14:paraId="7CA48AB5" w14:textId="77777777" w:rsidR="00804933" w:rsidRPr="00462077" w:rsidRDefault="00804933" w:rsidP="009D29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0BB99" id="_x0000_s1029" type="#_x0000_t202" style="position:absolute;left:0;text-align:left;margin-left:0;margin-top:203.4pt;width:84pt;height:26.4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dHDQIAAPo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" filled="f" stroked="f">
                <v:textbox>
                  <w:txbxContent>
                    <w:p w14:paraId="67730798" w14:textId="77777777" w:rsidR="009D2903" w:rsidRDefault="009D2903" w:rsidP="009D2903">
                      <w:pPr>
                        <w:spacing w:before="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177AE"/>
                          <w:sz w:val="28"/>
                        </w:rPr>
                        <w:t>offspring</w:t>
                      </w:r>
                    </w:p>
                    <w:p w14:paraId="7CA48AB5" w14:textId="77777777" w:rsidR="00804933" w:rsidRPr="00462077" w:rsidRDefault="00804933" w:rsidP="009D290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61A395B" wp14:editId="7EFDD43C">
                <wp:simplePos x="0" y="0"/>
                <wp:positionH relativeFrom="margin">
                  <wp:posOffset>7620</wp:posOffset>
                </wp:positionH>
                <wp:positionV relativeFrom="paragraph">
                  <wp:posOffset>1813560</wp:posOffset>
                </wp:positionV>
                <wp:extent cx="1066800" cy="33528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A4EC" w14:textId="77777777" w:rsidR="009D2903" w:rsidRDefault="009D2903" w:rsidP="009D2903">
                            <w:pPr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E342E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EE342E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42E"/>
                                <w:sz w:val="28"/>
                              </w:rPr>
                              <w:t>cycle</w:t>
                            </w:r>
                          </w:p>
                          <w:p w14:paraId="47ACFFD1" w14:textId="77777777" w:rsidR="00804933" w:rsidRPr="00462077" w:rsidRDefault="00804933" w:rsidP="009D2903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1A395B" id="_x0000_s1030" type="#_x0000_t202" style="position:absolute;left:0;text-align:left;margin-left:.6pt;margin-top:142.8pt;width:84pt;height:26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kqDgIAAPo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" filled="f" stroked="f">
                <v:textbox>
                  <w:txbxContent>
                    <w:p w14:paraId="60A0A4EC" w14:textId="77777777" w:rsidR="009D2903" w:rsidRDefault="009D2903" w:rsidP="009D2903">
                      <w:pPr>
                        <w:spacing w:before="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EE342E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EE342E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EE342E"/>
                          <w:sz w:val="28"/>
                        </w:rPr>
                        <w:t>cycle</w:t>
                      </w:r>
                    </w:p>
                    <w:p w14:paraId="47ACFFD1" w14:textId="77777777" w:rsidR="00804933" w:rsidRPr="00462077" w:rsidRDefault="00804933" w:rsidP="009D2903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66B6E8B" wp14:editId="20AFF11A">
                <wp:simplePos x="0" y="0"/>
                <wp:positionH relativeFrom="margin">
                  <wp:posOffset>15240</wp:posOffset>
                </wp:positionH>
                <wp:positionV relativeFrom="paragraph">
                  <wp:posOffset>1059180</wp:posOffset>
                </wp:positionV>
                <wp:extent cx="1066800" cy="33528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9938C" w14:textId="77777777" w:rsidR="00804933" w:rsidRDefault="00804933" w:rsidP="009D2903">
                            <w:pPr>
                              <w:spacing w:before="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F8F"/>
                                <w:sz w:val="28"/>
                              </w:rPr>
                              <w:t>develop</w:t>
                            </w:r>
                          </w:p>
                          <w:p w14:paraId="650985E4" w14:textId="77777777" w:rsidR="00804933" w:rsidRPr="00462077" w:rsidRDefault="00804933" w:rsidP="009D2903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B6E8B" id="_x0000_s1031" type="#_x0000_t202" style="position:absolute;left:0;text-align:left;margin-left:1.2pt;margin-top:83.4pt;width:84pt;height:26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17DgIAAPo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" filled="f" stroked="f">
                <v:textbox>
                  <w:txbxContent>
                    <w:p w14:paraId="6E49938C" w14:textId="77777777" w:rsidR="00804933" w:rsidRDefault="00804933" w:rsidP="009D2903">
                      <w:pPr>
                        <w:spacing w:before="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9F8F"/>
                          <w:sz w:val="28"/>
                        </w:rPr>
                        <w:t>develop</w:t>
                      </w:r>
                    </w:p>
                    <w:p w14:paraId="650985E4" w14:textId="77777777" w:rsidR="00804933" w:rsidRPr="00462077" w:rsidRDefault="00804933" w:rsidP="009D2903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4933" w:rsidRPr="0080493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FBD2367" wp14:editId="719247E3">
                <wp:simplePos x="0" y="0"/>
                <wp:positionH relativeFrom="margin">
                  <wp:align>left</wp:align>
                </wp:positionH>
                <wp:positionV relativeFrom="paragraph">
                  <wp:posOffset>384175</wp:posOffset>
                </wp:positionV>
                <wp:extent cx="1066800" cy="33528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38C1E" w14:textId="77777777" w:rsidR="00804933" w:rsidRDefault="00804933" w:rsidP="009D2903">
                            <w:pPr>
                              <w:spacing w:before="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</w:t>
                            </w:r>
                          </w:p>
                          <w:p w14:paraId="4CE7C5F4" w14:textId="73F5684E" w:rsidR="00804933" w:rsidRPr="00462077" w:rsidRDefault="00804933" w:rsidP="008049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BD2367" id="_x0000_s1032" type="#_x0000_t202" style="position:absolute;left:0;text-align:left;margin-left:0;margin-top:30.25pt;width:84pt;height:26.4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CIDgIAAPo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" filled="f" stroked="f">
                <v:textbox>
                  <w:txbxContent>
                    <w:p w14:paraId="59338C1E" w14:textId="77777777" w:rsidR="00804933" w:rsidRDefault="00804933" w:rsidP="009D2903">
                      <w:pPr>
                        <w:spacing w:before="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6862A"/>
                          <w:sz w:val="28"/>
                        </w:rPr>
                        <w:t>adult</w:t>
                      </w:r>
                    </w:p>
                    <w:p w14:paraId="4CE7C5F4" w14:textId="73F5684E" w:rsidR="00804933" w:rsidRPr="00462077" w:rsidRDefault="00804933" w:rsidP="008049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3EF8" w:rsidRPr="00DE3EF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21E371" wp14:editId="192BC40A">
                <wp:simplePos x="0" y="0"/>
                <wp:positionH relativeFrom="column">
                  <wp:posOffset>7915275</wp:posOffset>
                </wp:positionH>
                <wp:positionV relativeFrom="paragraph">
                  <wp:posOffset>4460875</wp:posOffset>
                </wp:positionV>
                <wp:extent cx="1013460" cy="6934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3D161" w14:textId="77777777" w:rsidR="00DE3EF8" w:rsidRDefault="00DE3EF8" w:rsidP="00DE3EF8">
                            <w:pPr>
                              <w:spacing w:before="33" w:line="228" w:lineRule="auto"/>
                              <w:ind w:left="20" w:right="12" w:firstLine="33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Frog</w:t>
                            </w:r>
                            <w:r>
                              <w:rPr>
                                <w:b/>
                                <w:color w:val="5C9335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5C9335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Cycle</w:t>
                            </w:r>
                          </w:p>
                          <w:p w14:paraId="54F0240D" w14:textId="7215E02D" w:rsidR="00DE3EF8" w:rsidRPr="00462077" w:rsidRDefault="00DE3EF8" w:rsidP="00DE3E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21E371" id="_x0000_s1033" type="#_x0000_t202" style="position:absolute;left:0;text-align:left;margin-left:623.25pt;margin-top:351.25pt;width:79.8pt;height:54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" filled="f" stroked="f">
                <v:textbox>
                  <w:txbxContent>
                    <w:p w14:paraId="08E3D161" w14:textId="77777777" w:rsidR="00DE3EF8" w:rsidRDefault="00DE3EF8" w:rsidP="00DE3EF8">
                      <w:pPr>
                        <w:spacing w:before="33" w:line="228" w:lineRule="auto"/>
                        <w:ind w:left="20" w:right="12" w:firstLine="33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5C9335"/>
                          <w:sz w:val="28"/>
                        </w:rPr>
                        <w:t>Frog</w:t>
                      </w:r>
                      <w:r>
                        <w:rPr>
                          <w:b/>
                          <w:color w:val="5C9335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5C9335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  <w:sz w:val="28"/>
                        </w:rPr>
                        <w:t>Cycle</w:t>
                      </w:r>
                    </w:p>
                    <w:p w14:paraId="54F0240D" w14:textId="7215E02D" w:rsidR="00DE3EF8" w:rsidRPr="00462077" w:rsidRDefault="00DE3EF8" w:rsidP="00DE3E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276" w:rsidRPr="00EC3276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BD983E9" wp14:editId="7D39779B">
                <wp:simplePos x="0" y="0"/>
                <wp:positionH relativeFrom="column">
                  <wp:posOffset>4509135</wp:posOffset>
                </wp:positionH>
                <wp:positionV relativeFrom="paragraph">
                  <wp:posOffset>4430395</wp:posOffset>
                </wp:positionV>
                <wp:extent cx="1135380" cy="7315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2F3A2" w14:textId="77777777" w:rsidR="00EC3276" w:rsidRDefault="00EC3276" w:rsidP="00EC3276">
                            <w:pPr>
                              <w:spacing w:before="33" w:line="228" w:lineRule="auto"/>
                              <w:ind w:left="20" w:right="12" w:firstLine="148"/>
                              <w:rPr>
                                <w:b/>
                                <w:sz w:val="28"/>
                              </w:rPr>
                            </w:pPr>
                            <w:bookmarkStart w:id="1" w:name="_Hlk103936611"/>
                            <w:bookmarkStart w:id="2" w:name="_Hlk103936612"/>
                            <w:bookmarkStart w:id="3" w:name="_Hlk103936613"/>
                            <w:bookmarkStart w:id="4" w:name="_Hlk103936614"/>
                            <w:bookmarkStart w:id="5" w:name="_Hlk103936625"/>
                            <w:bookmarkStart w:id="6" w:name="_Hlk103936626"/>
                            <w:bookmarkStart w:id="7" w:name="_Hlk103936627"/>
                            <w:bookmarkStart w:id="8" w:name="_Hlk103936628"/>
                            <w:bookmarkStart w:id="9" w:name="_Hlk103936629"/>
                            <w:bookmarkStart w:id="10" w:name="_Hlk103936630"/>
                            <w:bookmarkStart w:id="11" w:name="_Hlk103936631"/>
                            <w:bookmarkStart w:id="12" w:name="_Hlk103936632"/>
                            <w:bookmarkStart w:id="13" w:name="_Hlk103936633"/>
                            <w:bookmarkStart w:id="14" w:name="_Hlk103936634"/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Human</w:t>
                            </w:r>
                            <w:r>
                              <w:rPr>
                                <w:b/>
                                <w:color w:val="007BB3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007BB3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Cycle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  <w:p w14:paraId="0E9A6B22" w14:textId="44B8E3DF" w:rsidR="00EC3276" w:rsidRPr="00462077" w:rsidRDefault="00EC3276" w:rsidP="00EC32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D983E9" id="_x0000_s1034" type="#_x0000_t202" style="position:absolute;left:0;text-align:left;margin-left:355.05pt;margin-top:348.85pt;width:89.4pt;height:57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" filled="f" stroked="f">
                <v:textbox>
                  <w:txbxContent>
                    <w:p w14:paraId="1492F3A2" w14:textId="77777777" w:rsidR="00EC3276" w:rsidRDefault="00EC3276" w:rsidP="00EC3276">
                      <w:pPr>
                        <w:spacing w:before="33" w:line="228" w:lineRule="auto"/>
                        <w:ind w:left="20" w:right="12" w:firstLine="148"/>
                        <w:rPr>
                          <w:b/>
                          <w:sz w:val="28"/>
                        </w:rPr>
                      </w:pPr>
                      <w:bookmarkStart w:id="15" w:name="_Hlk103936611"/>
                      <w:bookmarkStart w:id="16" w:name="_Hlk103936612"/>
                      <w:bookmarkStart w:id="17" w:name="_Hlk103936613"/>
                      <w:bookmarkStart w:id="18" w:name="_Hlk103936614"/>
                      <w:bookmarkStart w:id="19" w:name="_Hlk103936625"/>
                      <w:bookmarkStart w:id="20" w:name="_Hlk103936626"/>
                      <w:bookmarkStart w:id="21" w:name="_Hlk103936627"/>
                      <w:bookmarkStart w:id="22" w:name="_Hlk103936628"/>
                      <w:bookmarkStart w:id="23" w:name="_Hlk103936629"/>
                      <w:bookmarkStart w:id="24" w:name="_Hlk103936630"/>
                      <w:bookmarkStart w:id="25" w:name="_Hlk103936631"/>
                      <w:bookmarkStart w:id="26" w:name="_Hlk103936632"/>
                      <w:bookmarkStart w:id="27" w:name="_Hlk103936633"/>
                      <w:bookmarkStart w:id="28" w:name="_Hlk103936634"/>
                      <w:r>
                        <w:rPr>
                          <w:b/>
                          <w:color w:val="007BB3"/>
                          <w:sz w:val="28"/>
                        </w:rPr>
                        <w:t>Human</w:t>
                      </w:r>
                      <w:r>
                        <w:rPr>
                          <w:b/>
                          <w:color w:val="007BB3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  <w:sz w:val="28"/>
                        </w:rPr>
                        <w:t>Life</w:t>
                      </w:r>
                      <w:r>
                        <w:rPr>
                          <w:b/>
                          <w:color w:val="007BB3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  <w:sz w:val="28"/>
                        </w:rPr>
                        <w:t>Cycle</w:t>
                      </w:r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</w:p>
                    <w:p w14:paraId="0E9A6B22" w14:textId="44B8E3DF" w:rsidR="00EC3276" w:rsidRPr="00462077" w:rsidRDefault="00EC3276" w:rsidP="00EC327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276" w:rsidRPr="00EC3276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9255D43" wp14:editId="70292A9C">
                <wp:simplePos x="0" y="0"/>
                <wp:positionH relativeFrom="column">
                  <wp:posOffset>196215</wp:posOffset>
                </wp:positionH>
                <wp:positionV relativeFrom="paragraph">
                  <wp:posOffset>4857115</wp:posOffset>
                </wp:positionV>
                <wp:extent cx="3230880" cy="82296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D140" w14:textId="77777777" w:rsidR="00EC3276" w:rsidRDefault="00EC3276" w:rsidP="00EC3276">
                            <w:pPr>
                              <w:pStyle w:val="BodyCopyKS1KnowledgeOrganiser"/>
                              <w:jc w:val="left"/>
                            </w:pPr>
                            <w:r>
                              <w:t xml:space="preserve">All </w:t>
                            </w:r>
                            <w:r>
                              <w:rPr>
                                <w:b/>
                                <w:bCs/>
                                <w:color w:val="643B8F"/>
                              </w:rPr>
                              <w:t>young</w:t>
                            </w:r>
                            <w:r>
                              <w:t xml:space="preserve"> animals change as they go through the different stages of their </w:t>
                            </w:r>
                            <w:r>
                              <w:rPr>
                                <w:b/>
                                <w:bCs/>
                                <w:color w:val="E52620"/>
                              </w:rPr>
                              <w:t>life cycle</w:t>
                            </w:r>
                            <w:r>
                              <w:t xml:space="preserve"> and grow into </w:t>
                            </w:r>
                            <w:r>
                              <w:rPr>
                                <w:b/>
                                <w:bCs/>
                                <w:color w:val="F08119"/>
                              </w:rPr>
                              <w:t>adults</w:t>
                            </w:r>
                            <w:r>
                              <w:t>.</w:t>
                            </w:r>
                          </w:p>
                          <w:p w14:paraId="5E8146C9" w14:textId="5A4D9689" w:rsidR="00EC3276" w:rsidRPr="00462077" w:rsidRDefault="00EC3276" w:rsidP="00EC32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255D43" id="_x0000_s1035" type="#_x0000_t202" style="position:absolute;left:0;text-align:left;margin-left:15.45pt;margin-top:382.45pt;width:254.4pt;height:6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" filled="f" stroked="f">
                <v:textbox>
                  <w:txbxContent>
                    <w:p w14:paraId="08F7D140" w14:textId="77777777" w:rsidR="00EC3276" w:rsidRDefault="00EC3276" w:rsidP="00EC3276">
                      <w:pPr>
                        <w:pStyle w:val="BodyCopyKS1KnowledgeOrganiser"/>
                        <w:jc w:val="left"/>
                      </w:pPr>
                      <w:r>
                        <w:t xml:space="preserve">All </w:t>
                      </w:r>
                      <w:r>
                        <w:rPr>
                          <w:b/>
                          <w:bCs/>
                          <w:color w:val="643B8F"/>
                        </w:rPr>
                        <w:t>young</w:t>
                      </w:r>
                      <w:r>
                        <w:t xml:space="preserve"> animals change as they go through the different stages of their </w:t>
                      </w:r>
                      <w:r>
                        <w:rPr>
                          <w:b/>
                          <w:bCs/>
                          <w:color w:val="E52620"/>
                        </w:rPr>
                        <w:t>life cycle</w:t>
                      </w:r>
                      <w:r>
                        <w:t xml:space="preserve"> and grow into </w:t>
                      </w:r>
                      <w:r>
                        <w:rPr>
                          <w:b/>
                          <w:bCs/>
                          <w:color w:val="F08119"/>
                        </w:rPr>
                        <w:t>adults</w:t>
                      </w:r>
                      <w:r>
                        <w:t>.</w:t>
                      </w:r>
                    </w:p>
                    <w:p w14:paraId="5E8146C9" w14:textId="5A4D9689" w:rsidR="00EC3276" w:rsidRPr="00462077" w:rsidRDefault="00EC3276" w:rsidP="00EC327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2D2" w:rsidRPr="001F62D2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DF5EA7" wp14:editId="19BE3501">
                <wp:simplePos x="0" y="0"/>
                <wp:positionH relativeFrom="column">
                  <wp:posOffset>1102995</wp:posOffset>
                </wp:positionH>
                <wp:positionV relativeFrom="paragraph">
                  <wp:posOffset>3721735</wp:posOffset>
                </wp:positionV>
                <wp:extent cx="2293620" cy="891540"/>
                <wp:effectExtent l="0" t="0" r="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84342" w14:textId="77777777" w:rsidR="001F62D2" w:rsidRDefault="001F62D2" w:rsidP="001F62D2">
                            <w:pPr>
                              <w:pStyle w:val="BodyText"/>
                              <w:spacing w:before="175" w:line="271" w:lineRule="auto"/>
                              <w:ind w:left="0" w:right="472"/>
                            </w:pPr>
                            <w:r>
                              <w:rPr>
                                <w:color w:val="292526"/>
                              </w:rPr>
                              <w:t>Offspring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hatched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egg.</w:t>
                            </w:r>
                          </w:p>
                          <w:p w14:paraId="08EB6A73" w14:textId="2E8BC744" w:rsidR="001F62D2" w:rsidRPr="00462077" w:rsidRDefault="001F62D2" w:rsidP="001F62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DF5EA7" id="_x0000_s1036" type="#_x0000_t202" style="position:absolute;left:0;text-align:left;margin-left:86.85pt;margin-top:293.05pt;width:180.6pt;height:70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" filled="f" stroked="f">
                <v:textbox>
                  <w:txbxContent>
                    <w:p w14:paraId="43684342" w14:textId="77777777" w:rsidR="001F62D2" w:rsidRDefault="001F62D2" w:rsidP="001F62D2">
                      <w:pPr>
                        <w:pStyle w:val="BodyText"/>
                        <w:spacing w:before="175" w:line="271" w:lineRule="auto"/>
                        <w:ind w:left="0" w:right="472"/>
                      </w:pPr>
                      <w:r>
                        <w:rPr>
                          <w:color w:val="292526"/>
                        </w:rPr>
                        <w:t>Offspring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hatched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egg.</w:t>
                      </w:r>
                    </w:p>
                    <w:p w14:paraId="08EB6A73" w14:textId="2E8BC744" w:rsidR="001F62D2" w:rsidRPr="00462077" w:rsidRDefault="001F62D2" w:rsidP="001F62D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2077" w:rsidRPr="00462077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B79E599" wp14:editId="33B9E1CD">
                <wp:simplePos x="0" y="0"/>
                <wp:positionH relativeFrom="column">
                  <wp:posOffset>1095375</wp:posOffset>
                </wp:positionH>
                <wp:positionV relativeFrom="paragraph">
                  <wp:posOffset>3066415</wp:posOffset>
                </wp:positionV>
                <wp:extent cx="2346960" cy="739140"/>
                <wp:effectExtent l="0" t="0" r="0" b="38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CCBC3" w14:textId="7389D25A" w:rsidR="00462077" w:rsidRDefault="00462077" w:rsidP="00462077">
                            <w:pPr>
                              <w:pStyle w:val="BodyText"/>
                              <w:spacing w:before="175" w:line="271" w:lineRule="auto"/>
                              <w:ind w:left="0" w:right="472"/>
                            </w:pPr>
                            <w:r>
                              <w:rPr>
                                <w:color w:val="292526"/>
                              </w:rPr>
                              <w:t>Offspring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not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reached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adulthood.</w:t>
                            </w:r>
                          </w:p>
                          <w:p w14:paraId="733C24A0" w14:textId="0AB0D8B6" w:rsidR="00462077" w:rsidRPr="00462077" w:rsidRDefault="00462077" w:rsidP="004620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79E599" id="_x0000_s1037" type="#_x0000_t202" style="position:absolute;left:0;text-align:left;margin-left:86.25pt;margin-top:241.45pt;width:184.8pt;height:58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" filled="f" stroked="f">
                <v:textbox>
                  <w:txbxContent>
                    <w:p w14:paraId="604CCBC3" w14:textId="7389D25A" w:rsidR="00462077" w:rsidRDefault="00462077" w:rsidP="00462077">
                      <w:pPr>
                        <w:pStyle w:val="BodyText"/>
                        <w:spacing w:before="175" w:line="271" w:lineRule="auto"/>
                        <w:ind w:left="0" w:right="472"/>
                      </w:pPr>
                      <w:r>
                        <w:rPr>
                          <w:color w:val="292526"/>
                        </w:rPr>
                        <w:t>Offspring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not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  </w:t>
                      </w:r>
                      <w:r>
                        <w:rPr>
                          <w:color w:val="292526"/>
                        </w:rPr>
                        <w:t>reached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adulthood.</w:t>
                      </w:r>
                    </w:p>
                    <w:p w14:paraId="733C24A0" w14:textId="0AB0D8B6" w:rsidR="00462077" w:rsidRPr="00462077" w:rsidRDefault="00462077" w:rsidP="004620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2077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56DD243" wp14:editId="6BB8563E">
                <wp:simplePos x="0" y="0"/>
                <wp:positionH relativeFrom="column">
                  <wp:posOffset>1102995</wp:posOffset>
                </wp:positionH>
                <wp:positionV relativeFrom="paragraph">
                  <wp:posOffset>2563495</wp:posOffset>
                </wp:positionV>
                <wp:extent cx="2148840" cy="335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1F61" w14:textId="5CA6FF79" w:rsidR="00462077" w:rsidRPr="00462077" w:rsidRDefault="00462077" w:rsidP="004620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2077">
                              <w:rPr>
                                <w:sz w:val="28"/>
                                <w:szCs w:val="28"/>
                              </w:rPr>
                              <w:t>The child of an animal.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DD243" id="_x0000_s1038" type="#_x0000_t202" style="position:absolute;left:0;text-align:left;margin-left:86.85pt;margin-top:201.85pt;width:169.2pt;height:26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" filled="f" stroked="f">
                <v:textbox>
                  <w:txbxContent>
                    <w:p w14:paraId="4C841F61" w14:textId="5CA6FF79" w:rsidR="00462077" w:rsidRPr="00462077" w:rsidRDefault="00462077" w:rsidP="00462077">
                      <w:pPr>
                        <w:rPr>
                          <w:sz w:val="28"/>
                          <w:szCs w:val="28"/>
                        </w:rPr>
                      </w:pPr>
                      <w:r w:rsidRPr="00462077">
                        <w:rPr>
                          <w:sz w:val="28"/>
                          <w:szCs w:val="28"/>
                        </w:rPr>
                        <w:t>The child of an animal.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9FA" w:rsidRPr="003C09FA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4892F8E" wp14:editId="53A340BD">
                <wp:simplePos x="0" y="0"/>
                <wp:positionH relativeFrom="page">
                  <wp:posOffset>1440180</wp:posOffset>
                </wp:positionH>
                <wp:positionV relativeFrom="page">
                  <wp:posOffset>2301240</wp:posOffset>
                </wp:positionV>
                <wp:extent cx="2506980" cy="792480"/>
                <wp:effectExtent l="0" t="0" r="762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4BBB" w14:textId="77777777" w:rsidR="003C09FA" w:rsidRDefault="003C09FA" w:rsidP="003C09FA">
                            <w:pPr>
                              <w:pStyle w:val="BodyText"/>
                              <w:spacing w:before="90" w:line="271" w:lineRule="auto"/>
                              <w:ind w:left="170" w:right="681"/>
                            </w:pPr>
                            <w:r>
                              <w:rPr>
                                <w:color w:val="292526"/>
                              </w:rPr>
                              <w:t>The changes living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things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through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become an adult.</w:t>
                            </w:r>
                          </w:p>
                          <w:p w14:paraId="588E6E5E" w14:textId="6966BEAB" w:rsidR="003C09FA" w:rsidRDefault="003C09FA" w:rsidP="003C09FA">
                            <w:pPr>
                              <w:pStyle w:val="BodyText"/>
                              <w:spacing w:before="175" w:line="271" w:lineRule="auto"/>
                              <w:ind w:right="838"/>
                            </w:pPr>
                          </w:p>
                          <w:p w14:paraId="6B2CEDC7" w14:textId="77777777" w:rsidR="003C09FA" w:rsidRDefault="003C09FA" w:rsidP="003C09FA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</w:p>
                          <w:p w14:paraId="35AADF22" w14:textId="77777777" w:rsidR="003C09FA" w:rsidRDefault="003C09FA" w:rsidP="003C09FA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892F8E" id="Text Box 24" o:spid="_x0000_s1039" type="#_x0000_t202" style="position:absolute;left:0;text-align:left;margin-left:113.4pt;margin-top:181.2pt;width:197.4pt;height:62.4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qbsAIAALM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" filled="f" stroked="f">
                <v:textbox inset="0,0,0,0">
                  <w:txbxContent>
                    <w:p w14:paraId="68DB4BBB" w14:textId="77777777" w:rsidR="003C09FA" w:rsidRDefault="003C09FA" w:rsidP="003C09FA">
                      <w:pPr>
                        <w:pStyle w:val="BodyText"/>
                        <w:spacing w:before="90" w:line="271" w:lineRule="auto"/>
                        <w:ind w:left="170" w:right="681"/>
                      </w:pPr>
                      <w:r>
                        <w:rPr>
                          <w:color w:val="292526"/>
                        </w:rPr>
                        <w:t>The changes living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things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through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become an adult.</w:t>
                      </w:r>
                    </w:p>
                    <w:p w14:paraId="588E6E5E" w14:textId="6966BEAB" w:rsidR="003C09FA" w:rsidRDefault="003C09FA" w:rsidP="003C09FA">
                      <w:pPr>
                        <w:pStyle w:val="BodyText"/>
                        <w:spacing w:before="175" w:line="271" w:lineRule="auto"/>
                        <w:ind w:right="838"/>
                      </w:pPr>
                    </w:p>
                    <w:p w14:paraId="6B2CEDC7" w14:textId="77777777" w:rsidR="003C09FA" w:rsidRDefault="003C09FA" w:rsidP="003C09FA">
                      <w:pPr>
                        <w:pStyle w:val="BodyText"/>
                        <w:spacing w:before="175" w:line="271" w:lineRule="auto"/>
                        <w:ind w:left="0" w:right="571"/>
                      </w:pPr>
                    </w:p>
                    <w:p w14:paraId="35AADF22" w14:textId="77777777" w:rsidR="003C09FA" w:rsidRDefault="003C09FA" w:rsidP="003C09FA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09FA" w:rsidRPr="003C09FA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18DD390" wp14:editId="57FFF6F7">
                <wp:simplePos x="0" y="0"/>
                <wp:positionH relativeFrom="page">
                  <wp:posOffset>1516380</wp:posOffset>
                </wp:positionH>
                <wp:positionV relativeFrom="page">
                  <wp:posOffset>1592580</wp:posOffset>
                </wp:positionV>
                <wp:extent cx="2324100" cy="693420"/>
                <wp:effectExtent l="0" t="0" r="0" b="1143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52665" w14:textId="601A1E04" w:rsidR="003C09FA" w:rsidRDefault="003C09FA" w:rsidP="003C09FA">
                            <w:pPr>
                              <w:pStyle w:val="BodyText"/>
                              <w:spacing w:before="175" w:line="271" w:lineRule="auto"/>
                              <w:ind w:right="838"/>
                            </w:pP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grow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bigger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become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stronger.</w:t>
                            </w:r>
                          </w:p>
                          <w:p w14:paraId="4E0FBE3C" w14:textId="746EB2C6" w:rsidR="003C09FA" w:rsidRDefault="003C09FA" w:rsidP="003C09FA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</w:p>
                          <w:p w14:paraId="4D01E7E7" w14:textId="77777777" w:rsidR="003C09FA" w:rsidRDefault="003C09FA" w:rsidP="003C09FA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8DD390" id="Text Box 23" o:spid="_x0000_s1040" type="#_x0000_t202" style="position:absolute;left:0;text-align:left;margin-left:119.4pt;margin-top:125.4pt;width:183pt;height:54.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" filled="f" stroked="f">
                <v:textbox inset="0,0,0,0">
                  <w:txbxContent>
                    <w:p w14:paraId="06152665" w14:textId="601A1E04" w:rsidR="003C09FA" w:rsidRDefault="003C09FA" w:rsidP="003C09FA">
                      <w:pPr>
                        <w:pStyle w:val="BodyText"/>
                        <w:spacing w:before="175" w:line="271" w:lineRule="auto"/>
                        <w:ind w:right="838"/>
                      </w:pP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grow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bigger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become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stronger.</w:t>
                      </w:r>
                    </w:p>
                    <w:p w14:paraId="4E0FBE3C" w14:textId="746EB2C6" w:rsidR="003C09FA" w:rsidRDefault="003C09FA" w:rsidP="003C09FA">
                      <w:pPr>
                        <w:pStyle w:val="BodyText"/>
                        <w:spacing w:before="175" w:line="271" w:lineRule="auto"/>
                        <w:ind w:left="0" w:right="571"/>
                      </w:pPr>
                    </w:p>
                    <w:p w14:paraId="4D01E7E7" w14:textId="77777777" w:rsidR="003C09FA" w:rsidRDefault="003C09FA" w:rsidP="003C09FA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09FA" w:rsidRPr="003C09FA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DF13EBC" wp14:editId="4C68F1C2">
                <wp:simplePos x="0" y="0"/>
                <wp:positionH relativeFrom="page">
                  <wp:posOffset>1554480</wp:posOffset>
                </wp:positionH>
                <wp:positionV relativeFrom="page">
                  <wp:posOffset>922020</wp:posOffset>
                </wp:positionV>
                <wp:extent cx="2133600" cy="54864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AF93" w14:textId="786EB871" w:rsidR="003C09FA" w:rsidRDefault="003C09FA" w:rsidP="003C09FA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  <w:bookmarkStart w:id="15" w:name="_Hlk103935967"/>
                            <w:bookmarkStart w:id="16" w:name="_Hlk103935968"/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fully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grown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    </w:t>
                            </w:r>
                            <w:r>
                              <w:rPr>
                                <w:color w:val="292526"/>
                              </w:rPr>
                              <w:t xml:space="preserve"> or plant.</w:t>
                            </w:r>
                            <w:bookmarkEnd w:id="15"/>
                            <w:bookmarkEnd w:id="16"/>
                          </w:p>
                          <w:p w14:paraId="436181F6" w14:textId="522BC27F" w:rsidR="003C09FA" w:rsidRDefault="003C09FA" w:rsidP="003C09FA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F13EBC" id="Text Box 22" o:spid="_x0000_s1041" type="#_x0000_t202" style="position:absolute;left:0;text-align:left;margin-left:122.4pt;margin-top:72.6pt;width:168pt;height:43.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jT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" filled="f" stroked="f">
                <v:textbox inset="0,0,0,0">
                  <w:txbxContent>
                    <w:p w14:paraId="1F1EAF93" w14:textId="786EB871" w:rsidR="003C09FA" w:rsidRDefault="003C09FA" w:rsidP="003C09FA">
                      <w:pPr>
                        <w:pStyle w:val="BodyText"/>
                        <w:spacing w:before="175" w:line="271" w:lineRule="auto"/>
                        <w:ind w:left="0" w:right="571"/>
                      </w:pPr>
                      <w:bookmarkStart w:id="31" w:name="_Hlk103935967"/>
                      <w:bookmarkStart w:id="32" w:name="_Hlk103935968"/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fully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grown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    </w:t>
                      </w:r>
                      <w:r>
                        <w:rPr>
                          <w:color w:val="292526"/>
                        </w:rPr>
                        <w:t xml:space="preserve"> or plant.</w:t>
                      </w:r>
                      <w:bookmarkEnd w:id="31"/>
                      <w:bookmarkEnd w:id="32"/>
                    </w:p>
                    <w:p w14:paraId="436181F6" w14:textId="522BC27F" w:rsidR="003C09FA" w:rsidRDefault="003C09FA" w:rsidP="003C09FA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4452" w:rsidRPr="00A74452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7795803" wp14:editId="7739DCAE">
                <wp:simplePos x="0" y="0"/>
                <wp:positionH relativeFrom="margin">
                  <wp:posOffset>8662035</wp:posOffset>
                </wp:positionH>
                <wp:positionV relativeFrom="page">
                  <wp:posOffset>4450080</wp:posOffset>
                </wp:positionV>
                <wp:extent cx="922020" cy="335280"/>
                <wp:effectExtent l="0" t="0" r="11430" b="76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B0274" w14:textId="50FB70AE" w:rsidR="00A74452" w:rsidRDefault="00A74452" w:rsidP="00A74452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frogspawn</w:t>
                            </w:r>
                          </w:p>
                          <w:p w14:paraId="3E39C01B" w14:textId="77777777" w:rsidR="00A74452" w:rsidRDefault="00A74452" w:rsidP="00A74452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95803" id="Text Box 21" o:spid="_x0000_s1042" type="#_x0000_t202" style="position:absolute;left:0;text-align:left;margin-left:682.05pt;margin-top:350.4pt;width:72.6pt;height:26.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" filled="f" stroked="f">
                <v:textbox inset="0,0,0,0">
                  <w:txbxContent>
                    <w:p w14:paraId="031B0274" w14:textId="50FB70AE" w:rsidR="00A74452" w:rsidRDefault="00A74452" w:rsidP="00A74452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frogspawn</w:t>
                      </w:r>
                    </w:p>
                    <w:p w14:paraId="3E39C01B" w14:textId="77777777" w:rsidR="00A74452" w:rsidRDefault="00A74452" w:rsidP="00A74452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4452" w:rsidRPr="00A74452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9374CCF" wp14:editId="7EB9658B">
                <wp:simplePos x="0" y="0"/>
                <wp:positionH relativeFrom="margin">
                  <wp:posOffset>9286875</wp:posOffset>
                </wp:positionH>
                <wp:positionV relativeFrom="page">
                  <wp:posOffset>5311140</wp:posOffset>
                </wp:positionV>
                <wp:extent cx="640080" cy="335280"/>
                <wp:effectExtent l="0" t="0" r="7620" b="762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63A56" w14:textId="1DA94DD1" w:rsidR="00A74452" w:rsidRDefault="00A74452" w:rsidP="00A74452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tadpole</w:t>
                            </w:r>
                          </w:p>
                          <w:p w14:paraId="2278E244" w14:textId="77777777" w:rsidR="00A74452" w:rsidRDefault="00A74452" w:rsidP="00A74452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374CCF" id="Text Box 20" o:spid="_x0000_s1043" type="#_x0000_t202" style="position:absolute;left:0;text-align:left;margin-left:731.25pt;margin-top:418.2pt;width:50.4pt;height:26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" filled="f" stroked="f">
                <v:textbox inset="0,0,0,0">
                  <w:txbxContent>
                    <w:p w14:paraId="72863A56" w14:textId="1DA94DD1" w:rsidR="00A74452" w:rsidRDefault="00A74452" w:rsidP="00A74452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tadpole</w:t>
                      </w:r>
                    </w:p>
                    <w:p w14:paraId="2278E244" w14:textId="77777777" w:rsidR="00A74452" w:rsidRDefault="00A74452" w:rsidP="00A74452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4452" w:rsidRPr="00A74452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F464AE0" wp14:editId="7BB89056">
                <wp:simplePos x="0" y="0"/>
                <wp:positionH relativeFrom="margin">
                  <wp:posOffset>9081135</wp:posOffset>
                </wp:positionH>
                <wp:positionV relativeFrom="page">
                  <wp:posOffset>6263640</wp:posOffset>
                </wp:positionV>
                <wp:extent cx="693420" cy="335280"/>
                <wp:effectExtent l="0" t="0" r="11430" b="762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5740E" w14:textId="7A98D8BC" w:rsidR="00A74452" w:rsidRDefault="00A74452" w:rsidP="00A74452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froglet</w:t>
                            </w:r>
                          </w:p>
                          <w:p w14:paraId="2C8212BB" w14:textId="77777777" w:rsidR="00A74452" w:rsidRDefault="00A74452" w:rsidP="00A74452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464AE0" id="Text Box 19" o:spid="_x0000_s1044" type="#_x0000_t202" style="position:absolute;left:0;text-align:left;margin-left:715.05pt;margin-top:493.2pt;width:54.6pt;height:26.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/qsgIAALI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" filled="f" stroked="f">
                <v:textbox inset="0,0,0,0">
                  <w:txbxContent>
                    <w:p w14:paraId="3D45740E" w14:textId="7A98D8BC" w:rsidR="00A74452" w:rsidRDefault="00A74452" w:rsidP="00A74452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froglet</w:t>
                      </w:r>
                    </w:p>
                    <w:p w14:paraId="2C8212BB" w14:textId="77777777" w:rsidR="00A74452" w:rsidRDefault="00A74452" w:rsidP="00A74452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17F60" w:rsidRPr="00B17F6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97B82A" wp14:editId="2440143E">
                <wp:simplePos x="0" y="0"/>
                <wp:positionH relativeFrom="margin">
                  <wp:posOffset>7168515</wp:posOffset>
                </wp:positionH>
                <wp:positionV relativeFrom="page">
                  <wp:posOffset>5707380</wp:posOffset>
                </wp:positionV>
                <wp:extent cx="830580" cy="335280"/>
                <wp:effectExtent l="0" t="0" r="762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4D50A" w14:textId="6B75EF3D" w:rsidR="00B17F60" w:rsidRDefault="00B17F60" w:rsidP="00B17F6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adult frog</w:t>
                            </w:r>
                          </w:p>
                          <w:p w14:paraId="1BBDBA8D" w14:textId="77777777" w:rsidR="00B17F60" w:rsidRDefault="00B17F60" w:rsidP="00B17F60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7B82A" id="Text Box 18" o:spid="_x0000_s1045" type="#_x0000_t202" style="position:absolute;left:0;text-align:left;margin-left:564.45pt;margin-top:449.4pt;width:65.4pt;height:26.4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" filled="f" stroked="f">
                <v:textbox inset="0,0,0,0">
                  <w:txbxContent>
                    <w:p w14:paraId="4F94D50A" w14:textId="6B75EF3D" w:rsidR="00B17F60" w:rsidRDefault="00B17F60" w:rsidP="00B17F60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adult frog</w:t>
                      </w:r>
                    </w:p>
                    <w:p w14:paraId="1BBDBA8D" w14:textId="77777777" w:rsidR="00B17F60" w:rsidRDefault="00B17F60" w:rsidP="00B17F60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36BD" w:rsidRPr="007236BD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B289B58" wp14:editId="294528C9">
                <wp:simplePos x="0" y="0"/>
                <wp:positionH relativeFrom="margin">
                  <wp:posOffset>3632835</wp:posOffset>
                </wp:positionH>
                <wp:positionV relativeFrom="page">
                  <wp:posOffset>6217920</wp:posOffset>
                </wp:positionV>
                <wp:extent cx="708660" cy="205740"/>
                <wp:effectExtent l="0" t="0" r="1524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C786" w14:textId="77590364" w:rsidR="007236BD" w:rsidRDefault="007236BD" w:rsidP="007236B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teenager</w:t>
                            </w:r>
                          </w:p>
                          <w:p w14:paraId="6C495A2F" w14:textId="77777777" w:rsidR="007236BD" w:rsidRDefault="007236BD" w:rsidP="007236BD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289B58" id="Text Box 17" o:spid="_x0000_s1046" type="#_x0000_t202" style="position:absolute;left:0;text-align:left;margin-left:286.05pt;margin-top:489.6pt;width:55.8pt;height:16.2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" filled="f" stroked="f">
                <v:textbox inset="0,0,0,0">
                  <w:txbxContent>
                    <w:p w14:paraId="5F4EC786" w14:textId="77590364" w:rsidR="007236BD" w:rsidRDefault="007236BD" w:rsidP="007236B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teenager</w:t>
                      </w:r>
                    </w:p>
                    <w:p w14:paraId="6C495A2F" w14:textId="77777777" w:rsidR="007236BD" w:rsidRDefault="007236BD" w:rsidP="007236BD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36BD" w:rsidRPr="007236BD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56BC0BD" wp14:editId="7AA2A48F">
                <wp:simplePos x="0" y="0"/>
                <wp:positionH relativeFrom="margin">
                  <wp:posOffset>3488055</wp:posOffset>
                </wp:positionH>
                <wp:positionV relativeFrom="page">
                  <wp:posOffset>5036820</wp:posOffset>
                </wp:positionV>
                <wp:extent cx="472440" cy="335280"/>
                <wp:effectExtent l="0" t="0" r="381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3FF13" w14:textId="50B1A532" w:rsidR="007236BD" w:rsidRDefault="007236BD" w:rsidP="007236B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adult</w:t>
                            </w:r>
                          </w:p>
                          <w:p w14:paraId="5C2D3B4A" w14:textId="77777777" w:rsidR="007236BD" w:rsidRDefault="007236BD" w:rsidP="007236BD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6BC0BD" id="Text Box 16" o:spid="_x0000_s1047" type="#_x0000_t202" style="position:absolute;left:0;text-align:left;margin-left:274.65pt;margin-top:396.6pt;width:37.2pt;height:26.4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" filled="f" stroked="f">
                <v:textbox inset="0,0,0,0">
                  <w:txbxContent>
                    <w:p w14:paraId="2A13FF13" w14:textId="50B1A532" w:rsidR="007236BD" w:rsidRDefault="007236BD" w:rsidP="007236B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adult</w:t>
                      </w:r>
                    </w:p>
                    <w:p w14:paraId="5C2D3B4A" w14:textId="77777777" w:rsidR="007236BD" w:rsidRDefault="007236BD" w:rsidP="007236BD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21BC" w:rsidRPr="00B021BC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30C9BDA" wp14:editId="57E0422E">
                <wp:simplePos x="0" y="0"/>
                <wp:positionH relativeFrom="margin">
                  <wp:posOffset>6019800</wp:posOffset>
                </wp:positionH>
                <wp:positionV relativeFrom="page">
                  <wp:posOffset>6169025</wp:posOffset>
                </wp:positionV>
                <wp:extent cx="403860" cy="243840"/>
                <wp:effectExtent l="0" t="0" r="1524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38A61" w14:textId="30D4BB09" w:rsidR="00B021BC" w:rsidRDefault="00B021BC" w:rsidP="00B021BC">
                            <w:pPr>
                              <w:pStyle w:val="BodyText"/>
                              <w:spacing w:before="20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child</w:t>
                            </w:r>
                          </w:p>
                          <w:p w14:paraId="42E07BC9" w14:textId="77777777" w:rsidR="00B021BC" w:rsidRDefault="00B021BC" w:rsidP="00B021B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0C9BDA" id="Text Box 15" o:spid="_x0000_s1048" type="#_x0000_t202" style="position:absolute;left:0;text-align:left;margin-left:474pt;margin-top:485.75pt;width:31.8pt;height:19.2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nYsgIAALI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" filled="f" stroked="f">
                <v:textbox inset="0,0,0,0">
                  <w:txbxContent>
                    <w:p w14:paraId="20038A61" w14:textId="30D4BB09" w:rsidR="00B021BC" w:rsidRDefault="00B021BC" w:rsidP="00B021BC">
                      <w:pPr>
                        <w:pStyle w:val="BodyText"/>
                        <w:spacing w:before="20"/>
                        <w:ind w:left="0"/>
                      </w:pPr>
                      <w:r>
                        <w:rPr>
                          <w:color w:val="292526"/>
                        </w:rPr>
                        <w:t>child</w:t>
                      </w:r>
                    </w:p>
                    <w:p w14:paraId="42E07BC9" w14:textId="77777777" w:rsidR="00B021BC" w:rsidRDefault="00B021BC" w:rsidP="00B021B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21BC" w:rsidRPr="00B021B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5E03D8" wp14:editId="6B290722">
                <wp:simplePos x="0" y="0"/>
                <wp:positionH relativeFrom="margin">
                  <wp:posOffset>6040755</wp:posOffset>
                </wp:positionH>
                <wp:positionV relativeFrom="page">
                  <wp:posOffset>5151120</wp:posOffset>
                </wp:positionV>
                <wp:extent cx="594360" cy="266700"/>
                <wp:effectExtent l="0" t="0" r="1524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3F1E1" w14:textId="0BEDE02B" w:rsidR="00B021BC" w:rsidRDefault="00B021BC" w:rsidP="00B021B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toddler</w:t>
                            </w:r>
                          </w:p>
                          <w:p w14:paraId="06431285" w14:textId="77777777" w:rsidR="00B021BC" w:rsidRDefault="00B021BC" w:rsidP="00B021B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5E03D8" id="Text Box 14" o:spid="_x0000_s1049" type="#_x0000_t202" style="position:absolute;left:0;text-align:left;margin-left:475.65pt;margin-top:405.6pt;width:46.8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ZbswIAALI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" filled="f" stroked="f">
                <v:textbox inset="0,0,0,0">
                  <w:txbxContent>
                    <w:p w14:paraId="2563F1E1" w14:textId="0BEDE02B" w:rsidR="00B021BC" w:rsidRDefault="00B021BC" w:rsidP="00B021BC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toddler</w:t>
                      </w:r>
                    </w:p>
                    <w:p w14:paraId="06431285" w14:textId="77777777" w:rsidR="00B021BC" w:rsidRDefault="00B021BC" w:rsidP="00B021B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021BC" w:rsidRPr="00B021BC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B48CAA8" wp14:editId="6FC6E432">
                <wp:simplePos x="0" y="0"/>
                <wp:positionH relativeFrom="margin">
                  <wp:posOffset>5164455</wp:posOffset>
                </wp:positionH>
                <wp:positionV relativeFrom="page">
                  <wp:posOffset>4488180</wp:posOffset>
                </wp:positionV>
                <wp:extent cx="403860" cy="243840"/>
                <wp:effectExtent l="0" t="0" r="1524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8A3DE" w14:textId="77777777" w:rsidR="00B021BC" w:rsidRDefault="00B021BC" w:rsidP="00B021B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baby</w:t>
                            </w:r>
                          </w:p>
                          <w:p w14:paraId="4FE1BA4C" w14:textId="77777777" w:rsidR="00B021BC" w:rsidRDefault="00B021BC" w:rsidP="00B021B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48CAA8" id="Text Box 12" o:spid="_x0000_s1050" type="#_x0000_t202" style="position:absolute;left:0;text-align:left;margin-left:406.65pt;margin-top:353.4pt;width:31.8pt;height:19.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" filled="f" stroked="f">
                <v:textbox inset="0,0,0,0">
                  <w:txbxContent>
                    <w:p w14:paraId="6D18A3DE" w14:textId="77777777" w:rsidR="00B021BC" w:rsidRDefault="00B021BC" w:rsidP="00B021BC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baby</w:t>
                      </w:r>
                    </w:p>
                    <w:p w14:paraId="4FE1BA4C" w14:textId="77777777" w:rsidR="00B021BC" w:rsidRDefault="00B021BC" w:rsidP="00B021B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453D6" w:rsidRPr="00A453D6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26CDD1" wp14:editId="2C878A7D">
                <wp:simplePos x="0" y="0"/>
                <wp:positionH relativeFrom="margin">
                  <wp:posOffset>3413760</wp:posOffset>
                </wp:positionH>
                <wp:positionV relativeFrom="page">
                  <wp:posOffset>3761105</wp:posOffset>
                </wp:positionV>
                <wp:extent cx="3375660" cy="495300"/>
                <wp:effectExtent l="0" t="0" r="1524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A8F08" w14:textId="10B4BFA6" w:rsidR="00A453D6" w:rsidRDefault="00A453D6" w:rsidP="00A453D6">
                            <w:pPr>
                              <w:spacing w:before="15" w:line="271" w:lineRule="auto"/>
                              <w:ind w:left="20" w:right="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 xml:space="preserve">Both of these types of </w:t>
                            </w:r>
                            <w:r>
                              <w:rPr>
                                <w:b/>
                                <w:color w:val="63469C"/>
                                <w:sz w:val="28"/>
                              </w:rPr>
                              <w:t xml:space="preserve">young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 xml:space="preserve">then </w:t>
                            </w:r>
                            <w:r>
                              <w:rPr>
                                <w:color w:val="292526"/>
                                <w:spacing w:val="-8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develop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 xml:space="preserve">into </w:t>
                            </w: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adults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.</w:t>
                            </w:r>
                          </w:p>
                          <w:p w14:paraId="13369AFB" w14:textId="77777777" w:rsidR="00A453D6" w:rsidRDefault="00A453D6" w:rsidP="00A453D6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6CDD1" id="Text Box 11" o:spid="_x0000_s1051" type="#_x0000_t202" style="position:absolute;left:0;text-align:left;margin-left:268.8pt;margin-top:296.15pt;width:265.8pt;height:39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" filled="f" stroked="f">
                <v:textbox inset="0,0,0,0">
                  <w:txbxContent>
                    <w:p w14:paraId="49CA8F08" w14:textId="10B4BFA6" w:rsidR="00A453D6" w:rsidRDefault="00A453D6" w:rsidP="00A453D6">
                      <w:pPr>
                        <w:spacing w:before="15" w:line="271" w:lineRule="auto"/>
                        <w:ind w:left="20" w:right="3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 xml:space="preserve">Both of these types of </w:t>
                      </w:r>
                      <w:r>
                        <w:rPr>
                          <w:b/>
                          <w:color w:val="63469C"/>
                          <w:sz w:val="28"/>
                        </w:rPr>
                        <w:t xml:space="preserve">young </w:t>
                      </w:r>
                      <w:proofErr w:type="gramStart"/>
                      <w:r>
                        <w:rPr>
                          <w:color w:val="292526"/>
                          <w:sz w:val="28"/>
                        </w:rPr>
                        <w:t xml:space="preserve">then </w:t>
                      </w:r>
                      <w:r>
                        <w:rPr>
                          <w:color w:val="292526"/>
                          <w:spacing w:val="-8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develop</w:t>
                      </w:r>
                      <w:proofErr w:type="gramEnd"/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 xml:space="preserve">into </w:t>
                      </w:r>
                      <w:r>
                        <w:rPr>
                          <w:b/>
                          <w:color w:val="F6862A"/>
                          <w:sz w:val="28"/>
                        </w:rPr>
                        <w:t>adults</w:t>
                      </w:r>
                      <w:r>
                        <w:rPr>
                          <w:color w:val="292526"/>
                          <w:sz w:val="28"/>
                        </w:rPr>
                        <w:t>.</w:t>
                      </w:r>
                    </w:p>
                    <w:p w14:paraId="13369AFB" w14:textId="77777777" w:rsidR="00A453D6" w:rsidRDefault="00A453D6" w:rsidP="00A453D6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2C82" w:rsidRPr="00A02C8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88522C" wp14:editId="3FC4FAB8">
                <wp:simplePos x="0" y="0"/>
                <wp:positionH relativeFrom="margin">
                  <wp:posOffset>7038975</wp:posOffset>
                </wp:positionH>
                <wp:positionV relativeFrom="page">
                  <wp:posOffset>2522220</wp:posOffset>
                </wp:positionV>
                <wp:extent cx="2819400" cy="708660"/>
                <wp:effectExtent l="0" t="0" r="0" b="152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74B67" w14:textId="10552707" w:rsidR="00A02C82" w:rsidRDefault="00A02C82" w:rsidP="00A02C82">
                            <w:pPr>
                              <w:spacing w:before="15" w:line="271" w:lineRule="auto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177AE"/>
                                <w:sz w:val="28"/>
                              </w:rPr>
                              <w:t>offspring</w:t>
                            </w:r>
                            <w:r>
                              <w:rPr>
                                <w:b/>
                                <w:color w:val="F177AE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like</w:t>
                            </w:r>
                            <w:r>
                              <w:rPr>
                                <w:color w:val="292526"/>
                                <w:spacing w:val="-84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6862A"/>
                                <w:sz w:val="28"/>
                              </w:rPr>
                              <w:t>adult</w:t>
                            </w:r>
                            <w:r>
                              <w:rPr>
                                <w:b/>
                                <w:color w:val="F6862A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are born.</w:t>
                            </w:r>
                          </w:p>
                          <w:p w14:paraId="7E4BCEDA" w14:textId="77777777" w:rsidR="00A02C82" w:rsidRDefault="00A02C82" w:rsidP="00A02C82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88522C" id="Text Box 10" o:spid="_x0000_s1052" type="#_x0000_t202" style="position:absolute;left:0;text-align:left;margin-left:554.25pt;margin-top:198.6pt;width:222pt;height:55.8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Z2swIAALM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" filled="f" stroked="f">
                <v:textbox inset="0,0,0,0">
                  <w:txbxContent>
                    <w:p w14:paraId="75E74B67" w14:textId="10552707" w:rsidR="00A02C82" w:rsidRDefault="00A02C82" w:rsidP="00A02C82">
                      <w:pPr>
                        <w:spacing w:before="15" w:line="271" w:lineRule="auto"/>
                        <w:ind w:left="2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>Some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177AE"/>
                          <w:sz w:val="28"/>
                        </w:rPr>
                        <w:t>offspring</w:t>
                      </w:r>
                      <w:r>
                        <w:rPr>
                          <w:b/>
                          <w:color w:val="F177AE"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do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not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look</w:t>
                      </w:r>
                      <w:r>
                        <w:rPr>
                          <w:color w:val="29252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like</w:t>
                      </w:r>
                      <w:r>
                        <w:rPr>
                          <w:color w:val="292526"/>
                          <w:spacing w:val="-84"/>
                          <w:sz w:val="28"/>
                        </w:rPr>
                        <w:t xml:space="preserve">   </w:t>
                      </w:r>
                      <w:r>
                        <w:rPr>
                          <w:color w:val="292526"/>
                          <w:sz w:val="28"/>
                        </w:rPr>
                        <w:t>their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6862A"/>
                          <w:sz w:val="28"/>
                        </w:rPr>
                        <w:t>adult</w:t>
                      </w:r>
                      <w:r>
                        <w:rPr>
                          <w:b/>
                          <w:color w:val="F6862A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when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they</w:t>
                      </w:r>
                      <w:r>
                        <w:rPr>
                          <w:color w:val="29252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are born.</w:t>
                      </w:r>
                    </w:p>
                    <w:p w14:paraId="7E4BCEDA" w14:textId="77777777" w:rsidR="00A02C82" w:rsidRDefault="00A02C82" w:rsidP="00A02C82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4ED0" w:rsidRPr="00704ED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F55428D" wp14:editId="28A19AA3">
                <wp:simplePos x="0" y="0"/>
                <wp:positionH relativeFrom="margin">
                  <wp:posOffset>7049770</wp:posOffset>
                </wp:positionH>
                <wp:positionV relativeFrom="page">
                  <wp:posOffset>708660</wp:posOffset>
                </wp:positionV>
                <wp:extent cx="3017520" cy="708660"/>
                <wp:effectExtent l="0" t="0" r="11430" b="152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50D27" w14:textId="474E3D2B" w:rsidR="00704ED0" w:rsidRPr="00704ED0" w:rsidRDefault="00704ED0" w:rsidP="00704ED0">
                            <w:pPr>
                              <w:widowControl w:val="0"/>
                              <w:tabs>
                                <w:tab w:val="left" w:pos="952"/>
                                <w:tab w:val="left" w:pos="2330"/>
                                <w:tab w:val="left" w:pos="3073"/>
                                <w:tab w:val="left" w:pos="3736"/>
                              </w:tabs>
                              <w:suppressAutoHyphens w:val="0"/>
                              <w:adjustRightInd/>
                              <w:spacing w:before="20" w:after="0" w:line="240" w:lineRule="auto"/>
                              <w:ind w:left="60"/>
                              <w:textAlignment w:val="auto"/>
                              <w:rPr>
                                <w:rFonts w:eastAsia="Twinkl"/>
                                <w:color w:val="auto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Some</w:t>
                            </w:r>
                            <w:r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b/>
                                <w:color w:val="F177AE"/>
                                <w:sz w:val="28"/>
                                <w:szCs w:val="22"/>
                                <w:lang w:eastAsia="en-US"/>
                              </w:rPr>
                              <w:t>offspring</w:t>
                            </w:r>
                            <w:r>
                              <w:rPr>
                                <w:rFonts w:eastAsia="Twinkl"/>
                                <w:b/>
                                <w:color w:val="F177AE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look</w:t>
                            </w:r>
                            <w:r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like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their</w:t>
                            </w:r>
                          </w:p>
                          <w:p w14:paraId="0B164938" w14:textId="77777777" w:rsidR="00704ED0" w:rsidRPr="00704ED0" w:rsidRDefault="00704ED0" w:rsidP="00704ED0">
                            <w:pPr>
                              <w:widowControl w:val="0"/>
                              <w:suppressAutoHyphens w:val="0"/>
                              <w:adjustRightInd/>
                              <w:spacing w:before="44" w:after="0" w:line="240" w:lineRule="auto"/>
                              <w:ind w:left="20"/>
                              <w:textAlignment w:val="auto"/>
                              <w:rPr>
                                <w:rFonts w:eastAsia="Twinkl"/>
                                <w:color w:val="auto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704ED0">
                              <w:rPr>
                                <w:rFonts w:eastAsia="Twinkl"/>
                                <w:b/>
                                <w:color w:val="F6862A"/>
                                <w:sz w:val="28"/>
                                <w:szCs w:val="22"/>
                                <w:lang w:eastAsia="en-US"/>
                              </w:rPr>
                              <w:t>adult</w:t>
                            </w:r>
                            <w:r w:rsidRPr="00704ED0">
                              <w:rPr>
                                <w:rFonts w:eastAsia="Twinkl"/>
                                <w:b/>
                                <w:color w:val="F6862A"/>
                                <w:spacing w:val="3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when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pacing w:val="-2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they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pacing w:val="-1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are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pacing w:val="-2"/>
                                <w:sz w:val="28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704ED0">
                              <w:rPr>
                                <w:rFonts w:eastAsia="Twinkl"/>
                                <w:color w:val="292526"/>
                                <w:sz w:val="28"/>
                                <w:szCs w:val="22"/>
                                <w:lang w:eastAsia="en-US"/>
                              </w:rPr>
                              <w:t>born.</w:t>
                            </w:r>
                          </w:p>
                          <w:p w14:paraId="48B55C84" w14:textId="77777777" w:rsidR="00704ED0" w:rsidRDefault="00704ED0" w:rsidP="00704ED0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55428D" id="Text Box 9" o:spid="_x0000_s1053" type="#_x0000_t202" style="position:absolute;left:0;text-align:left;margin-left:555.1pt;margin-top:55.8pt;width:237.6pt;height:55.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1XBsgIAALE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" filled="f" stroked="f">
                <v:textbox inset="0,0,0,0">
                  <w:txbxContent>
                    <w:p w14:paraId="03450D27" w14:textId="474E3D2B" w:rsidR="00704ED0" w:rsidRPr="00704ED0" w:rsidRDefault="00704ED0" w:rsidP="00704ED0">
                      <w:pPr>
                        <w:widowControl w:val="0"/>
                        <w:tabs>
                          <w:tab w:val="left" w:pos="952"/>
                          <w:tab w:val="left" w:pos="2330"/>
                          <w:tab w:val="left" w:pos="3073"/>
                          <w:tab w:val="left" w:pos="3736"/>
                        </w:tabs>
                        <w:suppressAutoHyphens w:val="0"/>
                        <w:adjustRightInd/>
                        <w:spacing w:before="20" w:after="0" w:line="240" w:lineRule="auto"/>
                        <w:ind w:left="60"/>
                        <w:textAlignment w:val="auto"/>
                        <w:rPr>
                          <w:rFonts w:eastAsia="Twinkl"/>
                          <w:color w:val="auto"/>
                          <w:sz w:val="28"/>
                          <w:szCs w:val="22"/>
                          <w:lang w:eastAsia="en-US"/>
                        </w:rPr>
                      </w:pP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Some</w:t>
                      </w:r>
                      <w:r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b/>
                          <w:color w:val="F177AE"/>
                          <w:sz w:val="28"/>
                          <w:szCs w:val="22"/>
                          <w:lang w:eastAsia="en-US"/>
                        </w:rPr>
                        <w:t>offspring</w:t>
                      </w:r>
                      <w:r>
                        <w:rPr>
                          <w:rFonts w:eastAsia="Twinkl"/>
                          <w:b/>
                          <w:color w:val="F177AE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look</w:t>
                      </w:r>
                      <w:r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like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ab/>
                      </w:r>
                      <w:r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proofErr w:type="gramStart"/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their</w:t>
                      </w:r>
                      <w:proofErr w:type="gramEnd"/>
                    </w:p>
                    <w:p w14:paraId="0B164938" w14:textId="77777777" w:rsidR="00704ED0" w:rsidRPr="00704ED0" w:rsidRDefault="00704ED0" w:rsidP="00704ED0">
                      <w:pPr>
                        <w:widowControl w:val="0"/>
                        <w:suppressAutoHyphens w:val="0"/>
                        <w:adjustRightInd/>
                        <w:spacing w:before="44" w:after="0" w:line="240" w:lineRule="auto"/>
                        <w:ind w:left="20"/>
                        <w:textAlignment w:val="auto"/>
                        <w:rPr>
                          <w:rFonts w:eastAsia="Twinkl"/>
                          <w:color w:val="auto"/>
                          <w:sz w:val="28"/>
                          <w:szCs w:val="22"/>
                          <w:lang w:eastAsia="en-US"/>
                        </w:rPr>
                      </w:pPr>
                      <w:r w:rsidRPr="00704ED0">
                        <w:rPr>
                          <w:rFonts w:eastAsia="Twinkl"/>
                          <w:b/>
                          <w:color w:val="F6862A"/>
                          <w:sz w:val="28"/>
                          <w:szCs w:val="22"/>
                          <w:lang w:eastAsia="en-US"/>
                        </w:rPr>
                        <w:t>adult</w:t>
                      </w:r>
                      <w:r w:rsidRPr="00704ED0">
                        <w:rPr>
                          <w:rFonts w:eastAsia="Twinkl"/>
                          <w:b/>
                          <w:color w:val="F6862A"/>
                          <w:spacing w:val="3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when</w:t>
                      </w:r>
                      <w:r w:rsidRPr="00704ED0">
                        <w:rPr>
                          <w:rFonts w:eastAsia="Twinkl"/>
                          <w:color w:val="292526"/>
                          <w:spacing w:val="-2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they</w:t>
                      </w:r>
                      <w:r w:rsidRPr="00704ED0">
                        <w:rPr>
                          <w:rFonts w:eastAsia="Twinkl"/>
                          <w:color w:val="292526"/>
                          <w:spacing w:val="-1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are</w:t>
                      </w:r>
                      <w:r w:rsidRPr="00704ED0">
                        <w:rPr>
                          <w:rFonts w:eastAsia="Twinkl"/>
                          <w:color w:val="292526"/>
                          <w:spacing w:val="-2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Pr="00704ED0">
                        <w:rPr>
                          <w:rFonts w:eastAsia="Twinkl"/>
                          <w:color w:val="292526"/>
                          <w:sz w:val="28"/>
                          <w:szCs w:val="22"/>
                          <w:lang w:eastAsia="en-US"/>
                        </w:rPr>
                        <w:t>born.</w:t>
                      </w:r>
                    </w:p>
                    <w:p w14:paraId="48B55C84" w14:textId="77777777" w:rsidR="00704ED0" w:rsidRDefault="00704ED0" w:rsidP="00704ED0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10CB" w:rsidRPr="000510C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D0EA3A" wp14:editId="55ED7851">
                <wp:simplePos x="0" y="0"/>
                <wp:positionH relativeFrom="margin">
                  <wp:posOffset>3442335</wp:posOffset>
                </wp:positionH>
                <wp:positionV relativeFrom="page">
                  <wp:posOffset>2125980</wp:posOffset>
                </wp:positionV>
                <wp:extent cx="3375660" cy="495300"/>
                <wp:effectExtent l="0" t="0" r="1524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587C2" w14:textId="3072D962" w:rsidR="000510CB" w:rsidRDefault="000510CB" w:rsidP="000510CB">
                            <w:pPr>
                              <w:pStyle w:val="BodyText"/>
                              <w:spacing w:before="20"/>
                              <w:rPr>
                                <w:b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eggs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469C"/>
                              </w:rPr>
                              <w:t>young</w:t>
                            </w:r>
                          </w:p>
                          <w:p w14:paraId="07761AAF" w14:textId="77777777" w:rsidR="000510CB" w:rsidRDefault="000510CB" w:rsidP="000510CB">
                            <w:pPr>
                              <w:pStyle w:val="BodyText"/>
                              <w:spacing w:before="44"/>
                            </w:pPr>
                            <w:r>
                              <w:rPr>
                                <w:color w:val="292526"/>
                              </w:rPr>
                              <w:t>hatch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from.</w:t>
                            </w:r>
                          </w:p>
                          <w:p w14:paraId="56B0CBCD" w14:textId="58EA7321" w:rsidR="000510CB" w:rsidRDefault="000510CB" w:rsidP="000510CB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D0EA3A" id="Text Box 8" o:spid="_x0000_s1054" type="#_x0000_t202" style="position:absolute;left:0;text-align:left;margin-left:271.05pt;margin-top:167.4pt;width:265.8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udsw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" filled="f" stroked="f">
                <v:textbox inset="0,0,0,0">
                  <w:txbxContent>
                    <w:p w14:paraId="754587C2" w14:textId="3072D962" w:rsidR="000510CB" w:rsidRDefault="000510CB" w:rsidP="000510CB">
                      <w:pPr>
                        <w:pStyle w:val="BodyText"/>
                        <w:spacing w:before="20"/>
                        <w:rPr>
                          <w:b/>
                        </w:rPr>
                      </w:pP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eggs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63469C"/>
                        </w:rPr>
                        <w:t>young</w:t>
                      </w:r>
                    </w:p>
                    <w:p w14:paraId="07761AAF" w14:textId="77777777" w:rsidR="000510CB" w:rsidRDefault="000510CB" w:rsidP="000510CB">
                      <w:pPr>
                        <w:pStyle w:val="BodyText"/>
                        <w:spacing w:before="44"/>
                      </w:pPr>
                      <w:r>
                        <w:rPr>
                          <w:color w:val="292526"/>
                        </w:rPr>
                        <w:t>hatch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from.</w:t>
                      </w:r>
                    </w:p>
                    <w:p w14:paraId="56B0CBCD" w14:textId="58EA7321" w:rsidR="000510CB" w:rsidRDefault="000510CB" w:rsidP="000510CB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10C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3DCCBD" wp14:editId="4F425798">
                <wp:simplePos x="0" y="0"/>
                <wp:positionH relativeFrom="page">
                  <wp:posOffset>3859530</wp:posOffset>
                </wp:positionH>
                <wp:positionV relativeFrom="page">
                  <wp:posOffset>669290</wp:posOffset>
                </wp:positionV>
                <wp:extent cx="3071495" cy="23876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BF5EB" w14:textId="77777777" w:rsidR="000510CB" w:rsidRDefault="000510CB" w:rsidP="000510CB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give</w:t>
                            </w:r>
                            <w:r>
                              <w:rPr>
                                <w:color w:val="292526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birth</w:t>
                            </w:r>
                            <w:r>
                              <w:rPr>
                                <w:color w:val="292526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live</w:t>
                            </w:r>
                            <w:r>
                              <w:rPr>
                                <w:b/>
                                <w:color w:val="FCAF1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young</w:t>
                            </w:r>
                            <w:r>
                              <w:rPr>
                                <w:color w:val="292526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3DCCBD" id="Text Box 7" o:spid="_x0000_s1055" type="#_x0000_t202" style="position:absolute;left:0;text-align:left;margin-left:303.9pt;margin-top:52.7pt;width:241.85pt;height: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RjtAIAALE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" filled="f" stroked="f">
                <v:textbox inset="0,0,0,0">
                  <w:txbxContent>
                    <w:p w14:paraId="1F9BF5EB" w14:textId="77777777" w:rsidR="000510CB" w:rsidRDefault="000510CB" w:rsidP="000510CB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>Some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animals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give</w:t>
                      </w:r>
                      <w:r>
                        <w:rPr>
                          <w:color w:val="292526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birth</w:t>
                      </w:r>
                      <w:r>
                        <w:rPr>
                          <w:color w:val="292526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292526"/>
                          <w:sz w:val="28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live</w:t>
                      </w:r>
                      <w:r>
                        <w:rPr>
                          <w:b/>
                          <w:color w:val="FCAF17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8"/>
                        </w:rPr>
                        <w:t>young</w:t>
                      </w:r>
                      <w:r>
                        <w:rPr>
                          <w:color w:val="292526"/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01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6ABAC" wp14:editId="3B04D9D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10691495" cy="804545"/>
                <wp:effectExtent l="0" t="0" r="0" b="0"/>
                <wp:wrapNone/>
                <wp:docPr id="3" name="Rectangle 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8AA3D3" id="Rectangle 3" o:spid="_x0000_s1026" href="https://www.twinkl.co.uk/" style="position:absolute;margin-left:790.65pt;margin-top:0;width:841.85pt;height:63.3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p w14:paraId="48DA7210" w14:textId="6D55BA27" w:rsidR="00B8626B" w:rsidRPr="009E4127" w:rsidRDefault="008A45D3" w:rsidP="009E4127">
      <w:r w:rsidRPr="008A45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CD36F05" wp14:editId="2CEAAF10">
                <wp:simplePos x="0" y="0"/>
                <wp:positionH relativeFrom="margin">
                  <wp:align>left</wp:align>
                </wp:positionH>
                <wp:positionV relativeFrom="page">
                  <wp:posOffset>5669280</wp:posOffset>
                </wp:positionV>
                <wp:extent cx="2727960" cy="800100"/>
                <wp:effectExtent l="0" t="0" r="1524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BF591" w14:textId="3226AC41" w:rsidR="008A45D3" w:rsidRPr="008A45D3" w:rsidRDefault="008A45D3" w:rsidP="008A45D3">
                            <w:pPr>
                              <w:spacing w:before="23" w:line="297" w:lineRule="auto"/>
                              <w:ind w:left="20"/>
                              <w:jc w:val="left"/>
                              <w:rPr>
                                <w:rFonts w:ascii="Roboto Black" w:hAnsi="Roboto Black"/>
                              </w:rPr>
                            </w:pP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To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look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at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all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the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planning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resources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linked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to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rFonts w:ascii="Roboto Black" w:hAnsi="Roboto Black"/>
                                <w:color w:val="292526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rFonts w:ascii="Roboto Black" w:hAnsi="Roboto Black"/>
                                <w:color w:val="292526"/>
                                <w:spacing w:val="-63"/>
                              </w:rPr>
                              <w:t xml:space="preserve">    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rFonts w:ascii="Roboto Black" w:hAnsi="Roboto Black"/>
                                <w:color w:val="292526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Including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Humans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unit,</w:t>
                            </w:r>
                            <w:r w:rsidRPr="008A45D3">
                              <w:rPr>
                                <w:rFonts w:ascii="Roboto Black" w:hAnsi="Roboto Black"/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hyperlink r:id="rId11">
                              <w:r w:rsidRPr="008A45D3">
                                <w:rPr>
                                  <w:rFonts w:ascii="Roboto Black" w:hAnsi="Roboto Black"/>
                                  <w:color w:val="205E9E"/>
                                  <w:u w:val="single" w:color="205E9E"/>
                                </w:rPr>
                                <w:t>click</w:t>
                              </w:r>
                              <w:r w:rsidRPr="008A45D3">
                                <w:rPr>
                                  <w:rFonts w:ascii="Roboto Black" w:hAnsi="Roboto Black"/>
                                  <w:color w:val="205E9E"/>
                                  <w:spacing w:val="-3"/>
                                  <w:u w:val="single" w:color="205E9E"/>
                                </w:rPr>
                                <w:t xml:space="preserve"> </w:t>
                              </w:r>
                              <w:r w:rsidRPr="008A45D3">
                                <w:rPr>
                                  <w:rFonts w:ascii="Roboto Black" w:hAnsi="Roboto Black"/>
                                  <w:color w:val="205E9E"/>
                                  <w:u w:val="single" w:color="205E9E"/>
                                </w:rPr>
                                <w:t>here</w:t>
                              </w:r>
                            </w:hyperlink>
                            <w:r w:rsidRPr="008A45D3">
                              <w:rPr>
                                <w:rFonts w:ascii="Roboto Black" w:hAnsi="Roboto Black"/>
                                <w:color w:val="292526"/>
                              </w:rPr>
                              <w:t>.</w:t>
                            </w:r>
                          </w:p>
                          <w:p w14:paraId="571C22CB" w14:textId="77777777" w:rsidR="008A45D3" w:rsidRDefault="008A45D3" w:rsidP="008A45D3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D36F05" id="Text Box 63" o:spid="_x0000_s1056" type="#_x0000_t202" style="position:absolute;left:0;text-align:left;margin-left:0;margin-top:446.4pt;width:214.8pt;height:63pt;z-index:-25155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IcsgIAALM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" filled="f" stroked="f">
                <v:textbox inset="0,0,0,0">
                  <w:txbxContent>
                    <w:p w14:paraId="0B5BF591" w14:textId="3226AC41" w:rsidR="008A45D3" w:rsidRPr="008A45D3" w:rsidRDefault="008A45D3" w:rsidP="008A45D3">
                      <w:pPr>
                        <w:spacing w:before="23" w:line="297" w:lineRule="auto"/>
                        <w:ind w:left="20"/>
                        <w:jc w:val="left"/>
                        <w:rPr>
                          <w:rFonts w:ascii="Roboto Black" w:hAnsi="Roboto Black"/>
                        </w:rPr>
                      </w:pP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To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4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look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4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at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all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4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the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2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planning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resources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linked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4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to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4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the</w:t>
                      </w:r>
                      <w:r>
                        <w:rPr>
                          <w:rFonts w:ascii="Roboto Black" w:hAnsi="Roboto Black"/>
                          <w:color w:val="292526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63"/>
                        </w:rPr>
                        <w:t xml:space="preserve"> </w:t>
                      </w:r>
                      <w:r>
                        <w:rPr>
                          <w:rFonts w:ascii="Roboto Black" w:hAnsi="Roboto Black"/>
                          <w:color w:val="292526"/>
                          <w:spacing w:val="-63"/>
                        </w:rPr>
                        <w:t xml:space="preserve">    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Animals</w:t>
                      </w:r>
                      <w:r>
                        <w:rPr>
                          <w:rFonts w:ascii="Roboto Black" w:hAnsi="Roboto Black"/>
                          <w:color w:val="292526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Including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Humans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unit,</w:t>
                      </w:r>
                      <w:r w:rsidRPr="008A45D3">
                        <w:rPr>
                          <w:rFonts w:ascii="Roboto Black" w:hAnsi="Roboto Black"/>
                          <w:color w:val="292526"/>
                          <w:spacing w:val="-3"/>
                        </w:rPr>
                        <w:t xml:space="preserve"> </w:t>
                      </w:r>
                      <w:hyperlink r:id="rId12">
                        <w:r w:rsidRPr="008A45D3">
                          <w:rPr>
                            <w:rFonts w:ascii="Roboto Black" w:hAnsi="Roboto Black"/>
                            <w:color w:val="205E9E"/>
                            <w:u w:val="single" w:color="205E9E"/>
                          </w:rPr>
                          <w:t>click</w:t>
                        </w:r>
                        <w:r w:rsidRPr="008A45D3">
                          <w:rPr>
                            <w:rFonts w:ascii="Roboto Black" w:hAnsi="Roboto Black"/>
                            <w:color w:val="205E9E"/>
                            <w:spacing w:val="-3"/>
                            <w:u w:val="single" w:color="205E9E"/>
                          </w:rPr>
                          <w:t xml:space="preserve"> </w:t>
                        </w:r>
                        <w:r w:rsidRPr="008A45D3">
                          <w:rPr>
                            <w:rFonts w:ascii="Roboto Black" w:hAnsi="Roboto Black"/>
                            <w:color w:val="205E9E"/>
                            <w:u w:val="single" w:color="205E9E"/>
                          </w:rPr>
                          <w:t>here</w:t>
                        </w:r>
                      </w:hyperlink>
                      <w:r w:rsidRPr="008A45D3">
                        <w:rPr>
                          <w:rFonts w:ascii="Roboto Black" w:hAnsi="Roboto Black"/>
                          <w:color w:val="292526"/>
                        </w:rPr>
                        <w:t>.</w:t>
                      </w:r>
                    </w:p>
                    <w:p w14:paraId="571C22CB" w14:textId="77777777" w:rsidR="008A45D3" w:rsidRDefault="008A45D3" w:rsidP="008A45D3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A45D3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6735038" wp14:editId="6716841B">
                <wp:simplePos x="0" y="0"/>
                <wp:positionH relativeFrom="page">
                  <wp:posOffset>7124700</wp:posOffset>
                </wp:positionH>
                <wp:positionV relativeFrom="page">
                  <wp:posOffset>5768340</wp:posOffset>
                </wp:positionV>
                <wp:extent cx="2087880" cy="800100"/>
                <wp:effectExtent l="0" t="0" r="762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71FB7" w14:textId="77777777" w:rsidR="008A45D3" w:rsidRDefault="008A45D3" w:rsidP="008A45D3">
                            <w:pPr>
                              <w:pStyle w:val="BodyText"/>
                              <w:spacing w:before="15" w:line="271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To stop germs from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spreading,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important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C9335"/>
                              </w:rPr>
                              <w:t>hygienic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6534E63C" w14:textId="77777777" w:rsidR="008A45D3" w:rsidRDefault="008A45D3" w:rsidP="008A45D3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35038" id="Text Box 62" o:spid="_x0000_s1057" type="#_x0000_t202" style="position:absolute;left:0;text-align:left;margin-left:561pt;margin-top:454.2pt;width:164.4pt;height:63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tvsgIAALM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" filled="f" stroked="f">
                <v:textbox inset="0,0,0,0">
                  <w:txbxContent>
                    <w:p w14:paraId="53B71FB7" w14:textId="77777777" w:rsidR="008A45D3" w:rsidRDefault="008A45D3" w:rsidP="008A45D3">
                      <w:pPr>
                        <w:pStyle w:val="BodyText"/>
                        <w:spacing w:before="15" w:line="271" w:lineRule="auto"/>
                        <w:ind w:right="15"/>
                      </w:pPr>
                      <w:r>
                        <w:rPr>
                          <w:color w:val="292526"/>
                        </w:rPr>
                        <w:t>To stop germs from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spreading,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important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5C9335"/>
                        </w:rPr>
                        <w:t>hygienic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  <w:p w14:paraId="6534E63C" w14:textId="77777777" w:rsidR="008A45D3" w:rsidRDefault="008A45D3" w:rsidP="008A45D3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A45D3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5007DBF" wp14:editId="782BAC73">
                <wp:simplePos x="0" y="0"/>
                <wp:positionH relativeFrom="page">
                  <wp:posOffset>3451860</wp:posOffset>
                </wp:positionH>
                <wp:positionV relativeFrom="page">
                  <wp:posOffset>5722620</wp:posOffset>
                </wp:positionV>
                <wp:extent cx="3017520" cy="487680"/>
                <wp:effectExtent l="0" t="0" r="11430" b="762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36CB2" w14:textId="26E0822F" w:rsidR="008A45D3" w:rsidRDefault="008A45D3" w:rsidP="008A45D3">
                            <w:pPr>
                              <w:pStyle w:val="BodyText"/>
                              <w:spacing w:before="15" w:line="271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Being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exercising</w:t>
                            </w:r>
                            <w:r>
                              <w:rPr>
                                <w:b/>
                                <w:color w:val="007BB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keeps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   </w:t>
                            </w:r>
                            <w:r>
                              <w:rPr>
                                <w:color w:val="292526"/>
                              </w:rPr>
                              <w:t>our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bodies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minds healthy.</w:t>
                            </w:r>
                          </w:p>
                          <w:p w14:paraId="1A7FB8A5" w14:textId="77777777" w:rsidR="008A45D3" w:rsidRDefault="008A45D3" w:rsidP="008A45D3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007DBF" id="Text Box 61" o:spid="_x0000_s1058" type="#_x0000_t202" style="position:absolute;left:0;text-align:left;margin-left:271.8pt;margin-top:450.6pt;width:237.6pt;height:38.4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awsw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" filled="f" stroked="f">
                <v:textbox inset="0,0,0,0">
                  <w:txbxContent>
                    <w:p w14:paraId="33136CB2" w14:textId="26E0822F" w:rsidR="008A45D3" w:rsidRDefault="008A45D3" w:rsidP="008A45D3">
                      <w:pPr>
                        <w:pStyle w:val="BodyText"/>
                        <w:spacing w:before="15" w:line="271" w:lineRule="auto"/>
                        <w:ind w:right="15"/>
                      </w:pPr>
                      <w:r>
                        <w:rPr>
                          <w:color w:val="292526"/>
                        </w:rPr>
                        <w:t>Being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</w:rPr>
                        <w:t>exercising</w:t>
                      </w:r>
                      <w:r>
                        <w:rPr>
                          <w:b/>
                          <w:color w:val="007BB3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keeps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   </w:t>
                      </w:r>
                      <w:r>
                        <w:rPr>
                          <w:color w:val="292526"/>
                        </w:rPr>
                        <w:t>our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bodies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minds healthy.</w:t>
                      </w:r>
                    </w:p>
                    <w:p w14:paraId="1A7FB8A5" w14:textId="77777777" w:rsidR="008A45D3" w:rsidRDefault="008A45D3" w:rsidP="008A45D3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4A95" w:rsidRPr="00A34A95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B3B9D51" wp14:editId="37EE408A">
                <wp:simplePos x="0" y="0"/>
                <wp:positionH relativeFrom="page">
                  <wp:posOffset>8810625</wp:posOffset>
                </wp:positionH>
                <wp:positionV relativeFrom="page">
                  <wp:posOffset>3768725</wp:posOffset>
                </wp:positionV>
                <wp:extent cx="1333500" cy="251460"/>
                <wp:effectExtent l="0" t="0" r="0" b="1524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14E9" w14:textId="4A2EBED5" w:rsidR="00A34A95" w:rsidRPr="0059483E" w:rsidRDefault="00A34A95" w:rsidP="00A34A95">
                            <w:pPr>
                              <w:spacing w:before="15" w:line="266" w:lineRule="auto"/>
                              <w:ind w:left="20" w:right="1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oil</w:t>
                            </w:r>
                            <w:r>
                              <w:rPr>
                                <w:b/>
                                <w:color w:val="601872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601872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01872"/>
                                <w:sz w:val="24"/>
                              </w:rPr>
                              <w:t>spreads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3B9D51" id="Text Box 60" o:spid="_x0000_s1059" type="#_x0000_t202" style="position:absolute;left:0;text-align:left;margin-left:693.75pt;margin-top:296.75pt;width:105pt;height:19.8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" filled="f" stroked="f">
                <v:textbox inset="0,0,0,0">
                  <w:txbxContent>
                    <w:p w14:paraId="798D14E9" w14:textId="4A2EBED5" w:rsidR="00A34A95" w:rsidRPr="0059483E" w:rsidRDefault="00A34A95" w:rsidP="00A34A95">
                      <w:pPr>
                        <w:spacing w:before="15" w:line="266" w:lineRule="auto"/>
                        <w:ind w:left="20" w:right="17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601872"/>
                          <w:sz w:val="24"/>
                        </w:rPr>
                        <w:t>oil</w:t>
                      </w:r>
                      <w:r>
                        <w:rPr>
                          <w:b/>
                          <w:color w:val="601872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01872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601872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01872"/>
                          <w:sz w:val="24"/>
                        </w:rPr>
                        <w:t>spreads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114A" w:rsidRPr="0012114A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3EDB359" wp14:editId="277D725B">
                <wp:simplePos x="0" y="0"/>
                <wp:positionH relativeFrom="page">
                  <wp:posOffset>8862060</wp:posOffset>
                </wp:positionH>
                <wp:positionV relativeFrom="page">
                  <wp:posOffset>3992880</wp:posOffset>
                </wp:positionV>
                <wp:extent cx="1264920" cy="914400"/>
                <wp:effectExtent l="0" t="0" r="1143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178DB" w14:textId="3F914FFC" w:rsidR="0012114A" w:rsidRPr="00A34A95" w:rsidRDefault="0012114A" w:rsidP="00A34A95">
                            <w:pPr>
                              <w:spacing w:before="15" w:line="266" w:lineRule="auto"/>
                              <w:ind w:right="1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4A95">
                              <w:rPr>
                                <w:color w:val="292526"/>
                                <w:sz w:val="24"/>
                                <w:szCs w:val="24"/>
                              </w:rPr>
                              <w:t>Choose</w:t>
                            </w:r>
                            <w:r w:rsidRPr="00A34A95">
                              <w:rPr>
                                <w:color w:val="292526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A95">
                              <w:rPr>
                                <w:color w:val="292526"/>
                                <w:sz w:val="24"/>
                                <w:szCs w:val="24"/>
                              </w:rPr>
                              <w:t>unsaturated</w:t>
                            </w:r>
                            <w:r w:rsidRPr="00A34A95">
                              <w:rPr>
                                <w:color w:val="292526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A95">
                              <w:rPr>
                                <w:color w:val="292526"/>
                                <w:sz w:val="24"/>
                                <w:szCs w:val="24"/>
                              </w:rPr>
                              <w:t>oils and use in</w:t>
                            </w:r>
                            <w:r w:rsidRPr="00A34A95">
                              <w:rPr>
                                <w:color w:val="292526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A95">
                              <w:rPr>
                                <w:color w:val="292526"/>
                                <w:sz w:val="24"/>
                                <w:szCs w:val="24"/>
                              </w:rPr>
                              <w:t>small amounts.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DB359" id="Text Box 59" o:spid="_x0000_s1060" type="#_x0000_t202" style="position:absolute;left:0;text-align:left;margin-left:697.8pt;margin-top:314.4pt;width:99.6pt;height:1in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" filled="f" stroked="f">
                <v:textbox inset="0,0,0,0">
                  <w:txbxContent>
                    <w:p w14:paraId="008178DB" w14:textId="3F914FFC" w:rsidR="0012114A" w:rsidRPr="00A34A95" w:rsidRDefault="0012114A" w:rsidP="00A34A95">
                      <w:pPr>
                        <w:spacing w:before="15" w:line="266" w:lineRule="auto"/>
                        <w:ind w:right="1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34A95">
                        <w:rPr>
                          <w:color w:val="292526"/>
                          <w:sz w:val="24"/>
                          <w:szCs w:val="24"/>
                        </w:rPr>
                        <w:t>Choose</w:t>
                      </w:r>
                      <w:r w:rsidRPr="00A34A95">
                        <w:rPr>
                          <w:color w:val="292526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A34A95">
                        <w:rPr>
                          <w:color w:val="292526"/>
                          <w:sz w:val="24"/>
                          <w:szCs w:val="24"/>
                        </w:rPr>
                        <w:t>unsaturated</w:t>
                      </w:r>
                      <w:r w:rsidRPr="00A34A95">
                        <w:rPr>
                          <w:color w:val="292526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A34A95">
                        <w:rPr>
                          <w:color w:val="292526"/>
                          <w:sz w:val="24"/>
                          <w:szCs w:val="24"/>
                        </w:rPr>
                        <w:t>oils and use in</w:t>
                      </w:r>
                      <w:r w:rsidRPr="00A34A95">
                        <w:rPr>
                          <w:color w:val="292526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A34A95">
                        <w:rPr>
                          <w:color w:val="292526"/>
                          <w:sz w:val="24"/>
                          <w:szCs w:val="24"/>
                        </w:rPr>
                        <w:t>small amounts.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114A" w:rsidRPr="0012114A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35FD630" wp14:editId="3DE5A357">
                <wp:simplePos x="0" y="0"/>
                <wp:positionH relativeFrom="page">
                  <wp:posOffset>8945880</wp:posOffset>
                </wp:positionH>
                <wp:positionV relativeFrom="page">
                  <wp:posOffset>2103120</wp:posOffset>
                </wp:positionV>
                <wp:extent cx="1219200" cy="6858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52ABB" w14:textId="77777777" w:rsidR="0012114A" w:rsidRDefault="0012114A" w:rsidP="0012114A">
                            <w:pPr>
                              <w:spacing w:before="15" w:line="266" w:lineRule="auto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Eat less often and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amounts.</w:t>
                            </w:r>
                          </w:p>
                          <w:p w14:paraId="709DCD1F" w14:textId="4032DF81" w:rsidR="0012114A" w:rsidRPr="0059483E" w:rsidRDefault="0012114A" w:rsidP="0012114A">
                            <w:pPr>
                              <w:spacing w:before="15" w:line="266" w:lineRule="auto"/>
                              <w:ind w:left="20" w:right="17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5FD630" id="Text Box 58" o:spid="_x0000_s1061" type="#_x0000_t202" style="position:absolute;left:0;text-align:left;margin-left:704.4pt;margin-top:165.6pt;width:96pt;height:5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e2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" filled="f" stroked="f">
                <v:textbox inset="0,0,0,0">
                  <w:txbxContent>
                    <w:p w14:paraId="7AB52ABB" w14:textId="77777777" w:rsidR="0012114A" w:rsidRDefault="0012114A" w:rsidP="0012114A">
                      <w:pPr>
                        <w:spacing w:before="15" w:line="266" w:lineRule="auto"/>
                        <w:ind w:left="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Eat less often and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small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amounts.</w:t>
                      </w:r>
                    </w:p>
                    <w:p w14:paraId="709DCD1F" w14:textId="4032DF81" w:rsidR="0012114A" w:rsidRPr="0059483E" w:rsidRDefault="0012114A" w:rsidP="0012114A">
                      <w:pPr>
                        <w:spacing w:before="15" w:line="266" w:lineRule="auto"/>
                        <w:ind w:left="20" w:right="17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650B" w:rsidRPr="0041650B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DE7AA3C" wp14:editId="6AE3161B">
                <wp:simplePos x="0" y="0"/>
                <wp:positionH relativeFrom="page">
                  <wp:posOffset>6217920</wp:posOffset>
                </wp:positionH>
                <wp:positionV relativeFrom="page">
                  <wp:posOffset>2057400</wp:posOffset>
                </wp:positionV>
                <wp:extent cx="1333500" cy="251460"/>
                <wp:effectExtent l="0" t="0" r="0" b="1524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0E26" w14:textId="65773AE6" w:rsidR="0041650B" w:rsidRPr="0059483E" w:rsidRDefault="0041650B" w:rsidP="0041650B">
                            <w:pPr>
                              <w:spacing w:before="15" w:line="266" w:lineRule="auto"/>
                              <w:ind w:left="20" w:right="1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2"/>
                                <w:sz w:val="28"/>
                                <w:szCs w:val="28"/>
                              </w:rPr>
                              <w:t>Eatwell Guide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7AA3C" id="Text Box 57" o:spid="_x0000_s1062" type="#_x0000_t202" style="position:absolute;left:0;text-align:left;margin-left:489.6pt;margin-top:162pt;width:105pt;height:19.8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7nswIAALM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" filled="f" stroked="f">
                <v:textbox inset="0,0,0,0">
                  <w:txbxContent>
                    <w:p w14:paraId="0A7E0E26" w14:textId="65773AE6" w:rsidR="0041650B" w:rsidRPr="0059483E" w:rsidRDefault="0041650B" w:rsidP="0041650B">
                      <w:pPr>
                        <w:spacing w:before="15" w:line="266" w:lineRule="auto"/>
                        <w:ind w:left="20" w:right="17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2"/>
                          <w:sz w:val="28"/>
                          <w:szCs w:val="28"/>
                        </w:rPr>
                        <w:t>Eatwell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483E" w:rsidRPr="0059483E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3622D09" wp14:editId="180580F4">
                <wp:simplePos x="0" y="0"/>
                <wp:positionH relativeFrom="page">
                  <wp:posOffset>3810000</wp:posOffset>
                </wp:positionH>
                <wp:positionV relativeFrom="page">
                  <wp:posOffset>3840480</wp:posOffset>
                </wp:positionV>
                <wp:extent cx="609600" cy="510540"/>
                <wp:effectExtent l="0" t="0" r="0" b="381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A70C1" w14:textId="34917A7E" w:rsidR="0059483E" w:rsidRPr="0059483E" w:rsidRDefault="0059483E" w:rsidP="0059483E">
                            <w:pPr>
                              <w:spacing w:before="15" w:line="266" w:lineRule="auto"/>
                              <w:ind w:left="20" w:right="1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483E">
                              <w:rPr>
                                <w:b/>
                                <w:bCs/>
                                <w:color w:val="292526"/>
                                <w:spacing w:val="-2"/>
                                <w:sz w:val="28"/>
                                <w:szCs w:val="28"/>
                              </w:rPr>
                              <w:t>6-8 a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622D09" id="Text Box 55" o:spid="_x0000_s1063" type="#_x0000_t202" style="position:absolute;left:0;text-align:left;margin-left:300pt;margin-top:302.4pt;width:48pt;height:40.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" filled="f" stroked="f">
                <v:textbox inset="0,0,0,0">
                  <w:txbxContent>
                    <w:p w14:paraId="435A70C1" w14:textId="34917A7E" w:rsidR="0059483E" w:rsidRPr="0059483E" w:rsidRDefault="0059483E" w:rsidP="0059483E">
                      <w:pPr>
                        <w:spacing w:before="15" w:line="266" w:lineRule="auto"/>
                        <w:ind w:left="20" w:right="17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9483E">
                        <w:rPr>
                          <w:b/>
                          <w:bCs/>
                          <w:color w:val="292526"/>
                          <w:spacing w:val="-2"/>
                          <w:sz w:val="28"/>
                          <w:szCs w:val="28"/>
                        </w:rPr>
                        <w:t>6-8 a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483E" w:rsidRPr="0059483E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42F6161" wp14:editId="73F94654">
                <wp:simplePos x="0" y="0"/>
                <wp:positionH relativeFrom="page">
                  <wp:posOffset>3543300</wp:posOffset>
                </wp:positionH>
                <wp:positionV relativeFrom="page">
                  <wp:posOffset>4655820</wp:posOffset>
                </wp:positionV>
                <wp:extent cx="1295400" cy="6858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90B76" w14:textId="42D588E0" w:rsidR="0059483E" w:rsidRPr="0059483E" w:rsidRDefault="0059483E" w:rsidP="0059483E">
                            <w:pPr>
                              <w:spacing w:before="15" w:line="266" w:lineRule="auto"/>
                              <w:ind w:left="20" w:righ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>Water,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>lower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fat 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milk and sugar-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drinks.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F6161" id="Text Box 54" o:spid="_x0000_s1064" type="#_x0000_t202" style="position:absolute;left:0;text-align:left;margin-left:279pt;margin-top:366.6pt;width:102pt;height:54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gy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" filled="f" stroked="f">
                <v:textbox inset="0,0,0,0">
                  <w:txbxContent>
                    <w:p w14:paraId="5E590B76" w14:textId="42D588E0" w:rsidR="0059483E" w:rsidRPr="0059483E" w:rsidRDefault="0059483E" w:rsidP="0059483E">
                      <w:pPr>
                        <w:spacing w:before="15" w:line="266" w:lineRule="auto"/>
                        <w:ind w:left="20" w:right="1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pacing w:val="-2"/>
                          <w:sz w:val="24"/>
                        </w:rPr>
                        <w:t>Water,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>lower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fat 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 </w:t>
                      </w:r>
                      <w:r>
                        <w:rPr>
                          <w:color w:val="292526"/>
                          <w:sz w:val="24"/>
                        </w:rPr>
                        <w:t>milk and sugar-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free</w:t>
                      </w:r>
                      <w:r>
                        <w:rPr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drinks.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F52" w:rsidRPr="00CA4F52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F9862CB" wp14:editId="65A432CF">
                <wp:simplePos x="0" y="0"/>
                <wp:positionH relativeFrom="page">
                  <wp:posOffset>3467100</wp:posOffset>
                </wp:positionH>
                <wp:positionV relativeFrom="page">
                  <wp:posOffset>2103120</wp:posOffset>
                </wp:positionV>
                <wp:extent cx="1478280" cy="1744980"/>
                <wp:effectExtent l="0" t="0" r="7620" b="762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ED6DC" w14:textId="0862A4AF" w:rsidR="00CA4F52" w:rsidRDefault="00CA4F52" w:rsidP="00CA4F52">
                            <w:pPr>
                              <w:pStyle w:val="BodyText"/>
                              <w:spacing w:before="15" w:line="271" w:lineRule="auto"/>
                              <w:ind w:left="0" w:right="17"/>
                            </w:pPr>
                            <w:r>
                              <w:rPr>
                                <w:color w:val="292526"/>
                              </w:rPr>
                              <w:t>To grow not a healthy adult, we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 eat the right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types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right amount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exercise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62167C66" w14:textId="77777777" w:rsidR="00CA4F52" w:rsidRDefault="00CA4F52" w:rsidP="00CA4F52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862CB" id="Text Box 53" o:spid="_x0000_s1065" type="#_x0000_t202" style="position:absolute;left:0;text-align:left;margin-left:273pt;margin-top:165.6pt;width:116.4pt;height:137.4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E5sgIAALQ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" filled="f" stroked="f">
                <v:textbox inset="0,0,0,0">
                  <w:txbxContent>
                    <w:p w14:paraId="051ED6DC" w14:textId="0862A4AF" w:rsidR="00CA4F52" w:rsidRDefault="00CA4F52" w:rsidP="00CA4F52">
                      <w:pPr>
                        <w:pStyle w:val="BodyText"/>
                        <w:spacing w:before="15" w:line="271" w:lineRule="auto"/>
                        <w:ind w:left="0" w:right="17"/>
                      </w:pPr>
                      <w:r>
                        <w:rPr>
                          <w:color w:val="292526"/>
                        </w:rPr>
                        <w:t>To grow not a healthy adult, we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 eat the right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types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right amount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</w:rPr>
                        <w:t>exercise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  <w:p w14:paraId="62167C66" w14:textId="77777777" w:rsidR="00CA4F52" w:rsidRDefault="00CA4F52" w:rsidP="00CA4F52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7191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4474D19" wp14:editId="49553830">
                <wp:simplePos x="0" y="0"/>
                <wp:positionH relativeFrom="page">
                  <wp:posOffset>9344025</wp:posOffset>
                </wp:positionH>
                <wp:positionV relativeFrom="page">
                  <wp:posOffset>686435</wp:posOffset>
                </wp:positionV>
                <wp:extent cx="670560" cy="297180"/>
                <wp:effectExtent l="0" t="0" r="15240" b="762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1C9B5" w14:textId="5ED74DEE" w:rsidR="00BD7191" w:rsidRDefault="00BD7191" w:rsidP="00BD7191">
                            <w:pPr>
                              <w:pStyle w:val="BodyText"/>
                              <w:spacing w:before="61" w:line="242" w:lineRule="auto"/>
                              <w:ind w:left="141" w:right="148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food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474D19" id="Text Box 52" o:spid="_x0000_s1066" type="#_x0000_t202" style="position:absolute;left:0;text-align:left;margin-left:735.75pt;margin-top:54.05pt;width:52.8pt;height:23.4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" filled="f" stroked="f">
                <v:textbox inset="0,0,0,0">
                  <w:txbxContent>
                    <w:p w14:paraId="3B11C9B5" w14:textId="5ED74DEE" w:rsidR="00BD7191" w:rsidRDefault="00BD7191" w:rsidP="00BD7191">
                      <w:pPr>
                        <w:pStyle w:val="BodyText"/>
                        <w:spacing w:before="61" w:line="242" w:lineRule="auto"/>
                        <w:ind w:left="141" w:right="148"/>
                        <w:jc w:val="center"/>
                      </w:pPr>
                      <w:r>
                        <w:rPr>
                          <w:color w:val="292526"/>
                        </w:rPr>
                        <w:t>food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7191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D0BD971" wp14:editId="655961B3">
                <wp:simplePos x="0" y="0"/>
                <wp:positionH relativeFrom="page">
                  <wp:posOffset>7484745</wp:posOffset>
                </wp:positionH>
                <wp:positionV relativeFrom="page">
                  <wp:posOffset>686435</wp:posOffset>
                </wp:positionV>
                <wp:extent cx="670560" cy="297180"/>
                <wp:effectExtent l="0" t="0" r="15240" b="762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7F005" w14:textId="286EBB3D" w:rsidR="00BD7191" w:rsidRDefault="00BD7191" w:rsidP="00BD7191">
                            <w:pPr>
                              <w:pStyle w:val="BodyText"/>
                              <w:spacing w:before="61" w:line="242" w:lineRule="auto"/>
                              <w:ind w:left="141" w:right="148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0BD971" id="Text Box 51" o:spid="_x0000_s1067" type="#_x0000_t202" style="position:absolute;left:0;text-align:left;margin-left:589.35pt;margin-top:54.05pt;width:52.8pt;height:23.4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9tGsg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" filled="f" stroked="f">
                <v:textbox inset="0,0,0,0">
                  <w:txbxContent>
                    <w:p w14:paraId="4337F005" w14:textId="286EBB3D" w:rsidR="00BD7191" w:rsidRDefault="00BD7191" w:rsidP="00BD7191">
                      <w:pPr>
                        <w:pStyle w:val="BodyText"/>
                        <w:spacing w:before="61" w:line="242" w:lineRule="auto"/>
                        <w:ind w:left="141" w:right="148"/>
                        <w:jc w:val="center"/>
                      </w:pPr>
                      <w:r>
                        <w:rPr>
                          <w:color w:val="292526"/>
                        </w:rPr>
                        <w:t>water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7191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3FD9976" wp14:editId="31060F2F">
                <wp:simplePos x="0" y="0"/>
                <wp:positionH relativeFrom="page">
                  <wp:posOffset>5882640</wp:posOffset>
                </wp:positionH>
                <wp:positionV relativeFrom="page">
                  <wp:posOffset>689610</wp:posOffset>
                </wp:positionV>
                <wp:extent cx="670560" cy="297180"/>
                <wp:effectExtent l="0" t="0" r="15240" b="762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0EFF" w14:textId="356A466A" w:rsidR="00BD7191" w:rsidRDefault="00BD7191" w:rsidP="00BD7191">
                            <w:pPr>
                              <w:pStyle w:val="BodyText"/>
                              <w:spacing w:before="61" w:line="242" w:lineRule="auto"/>
                              <w:ind w:left="141" w:right="148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D9976" id="Text Box 50" o:spid="_x0000_s1068" type="#_x0000_t202" style="position:absolute;left:0;text-align:left;margin-left:463.2pt;margin-top:54.3pt;width:52.8pt;height:23.4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OfswIAALI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" filled="f" stroked="f">
                <v:textbox inset="0,0,0,0">
                  <w:txbxContent>
                    <w:p w14:paraId="303F0EFF" w14:textId="356A466A" w:rsidR="00BD7191" w:rsidRDefault="00BD7191" w:rsidP="00BD7191">
                      <w:pPr>
                        <w:pStyle w:val="BodyText"/>
                        <w:spacing w:before="61" w:line="242" w:lineRule="auto"/>
                        <w:ind w:left="141" w:right="148"/>
                        <w:jc w:val="center"/>
                      </w:pPr>
                      <w:r>
                        <w:rPr>
                          <w:color w:val="292526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6398" w:rsidRPr="00C16398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F21C52E" wp14:editId="63305FBB">
                <wp:simplePos x="0" y="0"/>
                <wp:positionH relativeFrom="page">
                  <wp:posOffset>3444240</wp:posOffset>
                </wp:positionH>
                <wp:positionV relativeFrom="page">
                  <wp:posOffset>731520</wp:posOffset>
                </wp:positionV>
                <wp:extent cx="2011680" cy="777240"/>
                <wp:effectExtent l="0" t="0" r="762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755E4" w14:textId="1BC11B72" w:rsidR="00C16398" w:rsidRDefault="00C16398" w:rsidP="00BD7191">
                            <w:pPr>
                              <w:pStyle w:val="BodyText"/>
                              <w:spacing w:before="15" w:line="271" w:lineRule="auto"/>
                              <w:ind w:right="14" w:firstLine="40"/>
                            </w:pPr>
                            <w:r>
                              <w:rPr>
                                <w:color w:val="292526"/>
                              </w:rPr>
                              <w:t>To stay alive, all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three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basic needs for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survival:</w:t>
                            </w:r>
                          </w:p>
                          <w:p w14:paraId="21F6EA51" w14:textId="77777777" w:rsidR="00C16398" w:rsidRDefault="00C16398" w:rsidP="00C16398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</w:p>
                          <w:p w14:paraId="1887DAC7" w14:textId="77777777" w:rsidR="00C16398" w:rsidRDefault="00C16398" w:rsidP="00C16398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1C52E" id="Text Box 49" o:spid="_x0000_s1069" type="#_x0000_t202" style="position:absolute;left:0;text-align:left;margin-left:271.2pt;margin-top:57.6pt;width:158.4pt;height:61.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" filled="f" stroked="f">
                <v:textbox inset="0,0,0,0">
                  <w:txbxContent>
                    <w:p w14:paraId="4B8755E4" w14:textId="1BC11B72" w:rsidR="00C16398" w:rsidRDefault="00C16398" w:rsidP="00BD7191">
                      <w:pPr>
                        <w:pStyle w:val="BodyText"/>
                        <w:spacing w:before="15" w:line="271" w:lineRule="auto"/>
                        <w:ind w:right="14" w:firstLine="40"/>
                      </w:pPr>
                      <w:r>
                        <w:rPr>
                          <w:color w:val="292526"/>
                        </w:rPr>
                        <w:t>To stay alive, all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1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three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  </w:t>
                      </w:r>
                      <w:r>
                        <w:rPr>
                          <w:color w:val="292526"/>
                        </w:rPr>
                        <w:t>basic needs for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survival:</w:t>
                      </w:r>
                    </w:p>
                    <w:p w14:paraId="21F6EA51" w14:textId="77777777" w:rsidR="00C16398" w:rsidRDefault="00C16398" w:rsidP="00C16398">
                      <w:pPr>
                        <w:pStyle w:val="BodyText"/>
                        <w:spacing w:before="175" w:line="271" w:lineRule="auto"/>
                        <w:ind w:left="0" w:right="571"/>
                      </w:pPr>
                    </w:p>
                    <w:p w14:paraId="1887DAC7" w14:textId="77777777" w:rsidR="00C16398" w:rsidRDefault="00C16398" w:rsidP="00C16398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0169" w:rsidRPr="00330169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F08B5BC" wp14:editId="07303023">
                <wp:simplePos x="0" y="0"/>
                <wp:positionH relativeFrom="page">
                  <wp:posOffset>1348740</wp:posOffset>
                </wp:positionH>
                <wp:positionV relativeFrom="page">
                  <wp:posOffset>4038600</wp:posOffset>
                </wp:positionV>
                <wp:extent cx="1866900" cy="541020"/>
                <wp:effectExtent l="0" t="0" r="0" b="1143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9E8D9" w14:textId="77777777" w:rsidR="00330169" w:rsidRDefault="00330169" w:rsidP="00330169">
                            <w:pPr>
                              <w:pStyle w:val="BodyText"/>
                              <w:spacing w:before="61"/>
                              <w:ind w:left="141"/>
                            </w:pP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needed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live.</w:t>
                            </w:r>
                          </w:p>
                          <w:p w14:paraId="5F4E88DF" w14:textId="77777777" w:rsidR="00330169" w:rsidRDefault="00330169" w:rsidP="00330169">
                            <w:pPr>
                              <w:pStyle w:val="BodyText"/>
                              <w:spacing w:before="175" w:line="271" w:lineRule="auto"/>
                              <w:ind w:right="838"/>
                            </w:pPr>
                          </w:p>
                          <w:p w14:paraId="62E5BBAF" w14:textId="77777777" w:rsidR="00330169" w:rsidRDefault="00330169" w:rsidP="00330169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</w:p>
                          <w:p w14:paraId="225E1F43" w14:textId="77777777" w:rsidR="00330169" w:rsidRDefault="00330169" w:rsidP="00330169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8B5BC" id="Text Box 48" o:spid="_x0000_s1070" type="#_x0000_t202" style="position:absolute;left:0;text-align:left;margin-left:106.2pt;margin-top:318pt;width:147pt;height:42.6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" filled="f" stroked="f">
                <v:textbox inset="0,0,0,0">
                  <w:txbxContent>
                    <w:p w14:paraId="1F39E8D9" w14:textId="77777777" w:rsidR="00330169" w:rsidRDefault="00330169" w:rsidP="00330169">
                      <w:pPr>
                        <w:pStyle w:val="BodyText"/>
                        <w:spacing w:before="61"/>
                        <w:ind w:left="141"/>
                      </w:pP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needed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live.</w:t>
                      </w:r>
                    </w:p>
                    <w:p w14:paraId="5F4E88DF" w14:textId="77777777" w:rsidR="00330169" w:rsidRDefault="00330169" w:rsidP="00330169">
                      <w:pPr>
                        <w:pStyle w:val="BodyText"/>
                        <w:spacing w:before="175" w:line="271" w:lineRule="auto"/>
                        <w:ind w:right="838"/>
                      </w:pPr>
                    </w:p>
                    <w:p w14:paraId="62E5BBAF" w14:textId="77777777" w:rsidR="00330169" w:rsidRDefault="00330169" w:rsidP="00330169">
                      <w:pPr>
                        <w:pStyle w:val="BodyText"/>
                        <w:spacing w:before="175" w:line="271" w:lineRule="auto"/>
                        <w:ind w:left="0" w:right="571"/>
                      </w:pPr>
                    </w:p>
                    <w:p w14:paraId="225E1F43" w14:textId="77777777" w:rsidR="00330169" w:rsidRDefault="00330169" w:rsidP="00330169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0169" w:rsidRPr="0033016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4394242" wp14:editId="45D9FA6C">
                <wp:simplePos x="0" y="0"/>
                <wp:positionH relativeFrom="margin">
                  <wp:posOffset>0</wp:posOffset>
                </wp:positionH>
                <wp:positionV relativeFrom="paragraph">
                  <wp:posOffset>3375660</wp:posOffset>
                </wp:positionV>
                <wp:extent cx="982980" cy="42672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BBB83" w14:textId="77777777" w:rsidR="00330169" w:rsidRDefault="00330169" w:rsidP="00330169">
                            <w:pPr>
                              <w:spacing w:before="6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C008C"/>
                                <w:sz w:val="28"/>
                              </w:rPr>
                              <w:t>nutrition</w:t>
                            </w:r>
                          </w:p>
                          <w:p w14:paraId="1BFD14E9" w14:textId="77777777" w:rsidR="00330169" w:rsidRPr="00462077" w:rsidRDefault="00330169" w:rsidP="003301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94242" id="_x0000_s1071" type="#_x0000_t202" style="position:absolute;left:0;text-align:left;margin-left:0;margin-top:265.8pt;width:77.4pt;height:33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" filled="f" stroked="f">
                <v:textbox>
                  <w:txbxContent>
                    <w:p w14:paraId="349BBB83" w14:textId="77777777" w:rsidR="00330169" w:rsidRDefault="00330169" w:rsidP="00330169">
                      <w:pPr>
                        <w:spacing w:before="6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EC008C"/>
                          <w:sz w:val="28"/>
                        </w:rPr>
                        <w:t>nutrition</w:t>
                      </w:r>
                    </w:p>
                    <w:p w14:paraId="1BFD14E9" w14:textId="77777777" w:rsidR="00330169" w:rsidRPr="00462077" w:rsidRDefault="00330169" w:rsidP="0033016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FA6E5CA" wp14:editId="22CDA358">
                <wp:simplePos x="0" y="0"/>
                <wp:positionH relativeFrom="column">
                  <wp:posOffset>988695</wp:posOffset>
                </wp:positionH>
                <wp:positionV relativeFrom="paragraph">
                  <wp:posOffset>1793875</wp:posOffset>
                </wp:positionV>
                <wp:extent cx="2042160" cy="1539240"/>
                <wp:effectExtent l="0" t="0" r="0" b="381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27B1" w14:textId="6B9BB028" w:rsidR="00286CF5" w:rsidRDefault="00286CF5" w:rsidP="00330169">
                            <w:pPr>
                              <w:pStyle w:val="BodyText"/>
                              <w:spacing w:before="61" w:line="242" w:lineRule="auto"/>
                              <w:ind w:left="0" w:right="301"/>
                            </w:pPr>
                            <w:r>
                              <w:rPr>
                                <w:color w:val="292526"/>
                              </w:rPr>
                              <w:t>How we keep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ourselves and the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world around us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clean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</w:t>
                            </w:r>
                            <w:r w:rsidR="00330169"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 w:rsidR="00330169"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healthy and stop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germs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spreading.</w:t>
                            </w:r>
                          </w:p>
                          <w:p w14:paraId="0B794C97" w14:textId="786D2EC5" w:rsidR="00286CF5" w:rsidRPr="00462077" w:rsidRDefault="00286CF5" w:rsidP="00286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A6E5CA" id="_x0000_s1072" type="#_x0000_t202" style="position:absolute;left:0;text-align:left;margin-left:77.85pt;margin-top:141.25pt;width:160.8pt;height:121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" filled="f" stroked="f">
                <v:textbox>
                  <w:txbxContent>
                    <w:p w14:paraId="0FA827B1" w14:textId="6B9BB028" w:rsidR="00286CF5" w:rsidRDefault="00286CF5" w:rsidP="00330169">
                      <w:pPr>
                        <w:pStyle w:val="BodyText"/>
                        <w:spacing w:before="61" w:line="242" w:lineRule="auto"/>
                        <w:ind w:left="0" w:right="301"/>
                      </w:pPr>
                      <w:r>
                        <w:rPr>
                          <w:color w:val="292526"/>
                        </w:rPr>
                        <w:t>How we keep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ourselves and the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world around us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clean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</w:t>
                      </w:r>
                      <w:r w:rsidR="00330169"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 w:rsidR="00330169"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healthy and stop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germs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spreading.</w:t>
                      </w:r>
                    </w:p>
                    <w:p w14:paraId="0B794C97" w14:textId="786D2EC5" w:rsidR="00286CF5" w:rsidRPr="00462077" w:rsidRDefault="00286CF5" w:rsidP="00286CF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CCFE60F" wp14:editId="70609FA9">
                <wp:simplePos x="0" y="0"/>
                <wp:positionH relativeFrom="margin">
                  <wp:posOffset>0</wp:posOffset>
                </wp:positionH>
                <wp:positionV relativeFrom="paragraph">
                  <wp:posOffset>1915795</wp:posOffset>
                </wp:positionV>
                <wp:extent cx="982980" cy="4267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8196" w14:textId="77777777" w:rsidR="00286CF5" w:rsidRDefault="00286CF5" w:rsidP="00286CF5">
                            <w:pPr>
                              <w:spacing w:before="6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C9335"/>
                                <w:sz w:val="28"/>
                              </w:rPr>
                              <w:t>hygiene</w:t>
                            </w:r>
                          </w:p>
                          <w:p w14:paraId="634CCFD9" w14:textId="77777777" w:rsidR="00286CF5" w:rsidRPr="00462077" w:rsidRDefault="00286CF5" w:rsidP="00286C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CFE60F" id="_x0000_s1073" type="#_x0000_t202" style="position:absolute;left:0;text-align:left;margin-left:0;margin-top:150.85pt;width:77.4pt;height:33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" filled="f" stroked="f">
                <v:textbox>
                  <w:txbxContent>
                    <w:p w14:paraId="4B608196" w14:textId="77777777" w:rsidR="00286CF5" w:rsidRDefault="00286CF5" w:rsidP="00286CF5">
                      <w:pPr>
                        <w:spacing w:before="6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5C9335"/>
                          <w:sz w:val="28"/>
                        </w:rPr>
                        <w:t>hygiene</w:t>
                      </w:r>
                    </w:p>
                    <w:p w14:paraId="634CCFD9" w14:textId="77777777" w:rsidR="00286CF5" w:rsidRPr="00462077" w:rsidRDefault="00286CF5" w:rsidP="00286CF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6D1D748" wp14:editId="1213BEC3">
                <wp:simplePos x="0" y="0"/>
                <wp:positionH relativeFrom="page">
                  <wp:posOffset>1348740</wp:posOffset>
                </wp:positionH>
                <wp:positionV relativeFrom="page">
                  <wp:posOffset>2019300</wp:posOffset>
                </wp:positionV>
                <wp:extent cx="2529840" cy="541020"/>
                <wp:effectExtent l="0" t="0" r="3810" b="1143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89726" w14:textId="1DF146D4" w:rsidR="00286CF5" w:rsidRDefault="00286CF5" w:rsidP="00286CF5">
                            <w:pPr>
                              <w:pStyle w:val="BodyText"/>
                              <w:spacing w:before="61" w:line="242" w:lineRule="auto"/>
                              <w:ind w:left="141" w:right="968"/>
                            </w:pPr>
                            <w:r>
                              <w:rPr>
                                <w:color w:val="292526"/>
                              </w:rPr>
                              <w:t>Tiny living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things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can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cause disease.</w:t>
                            </w:r>
                          </w:p>
                          <w:p w14:paraId="6F816F67" w14:textId="77777777" w:rsidR="00286CF5" w:rsidRDefault="00286CF5" w:rsidP="00286CF5">
                            <w:pPr>
                              <w:pStyle w:val="BodyText"/>
                              <w:spacing w:before="175" w:line="271" w:lineRule="auto"/>
                              <w:ind w:right="838"/>
                            </w:pPr>
                          </w:p>
                          <w:p w14:paraId="539BB788" w14:textId="77777777" w:rsidR="00286CF5" w:rsidRDefault="00286CF5" w:rsidP="00286CF5">
                            <w:pPr>
                              <w:pStyle w:val="BodyText"/>
                              <w:spacing w:before="175" w:line="271" w:lineRule="auto"/>
                              <w:ind w:left="0" w:right="571"/>
                            </w:pPr>
                          </w:p>
                          <w:p w14:paraId="17DCB2A7" w14:textId="77777777" w:rsidR="00286CF5" w:rsidRDefault="00286CF5" w:rsidP="00286CF5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1D748" id="Text Box 41" o:spid="_x0000_s1074" type="#_x0000_t202" style="position:absolute;left:0;text-align:left;margin-left:106.2pt;margin-top:159pt;width:199.2pt;height:42.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" filled="f" stroked="f">
                <v:textbox inset="0,0,0,0">
                  <w:txbxContent>
                    <w:p w14:paraId="4DC89726" w14:textId="1DF146D4" w:rsidR="00286CF5" w:rsidRDefault="00286CF5" w:rsidP="00286CF5">
                      <w:pPr>
                        <w:pStyle w:val="BodyText"/>
                        <w:spacing w:before="61" w:line="242" w:lineRule="auto"/>
                        <w:ind w:left="141" w:right="968"/>
                      </w:pPr>
                      <w:r>
                        <w:rPr>
                          <w:color w:val="292526"/>
                        </w:rPr>
                        <w:t>Tiny living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things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can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cause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disease.</w:t>
                      </w:r>
                    </w:p>
                    <w:p w14:paraId="6F816F67" w14:textId="77777777" w:rsidR="00286CF5" w:rsidRDefault="00286CF5" w:rsidP="00286CF5">
                      <w:pPr>
                        <w:pStyle w:val="BodyText"/>
                        <w:spacing w:before="175" w:line="271" w:lineRule="auto"/>
                        <w:ind w:right="838"/>
                      </w:pPr>
                    </w:p>
                    <w:p w14:paraId="539BB788" w14:textId="77777777" w:rsidR="00286CF5" w:rsidRDefault="00286CF5" w:rsidP="00286CF5">
                      <w:pPr>
                        <w:pStyle w:val="BodyText"/>
                        <w:spacing w:before="175" w:line="271" w:lineRule="auto"/>
                        <w:ind w:left="0" w:right="571"/>
                      </w:pPr>
                    </w:p>
                    <w:p w14:paraId="17DCB2A7" w14:textId="77777777" w:rsidR="00286CF5" w:rsidRDefault="00286CF5" w:rsidP="00286CF5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8737479" wp14:editId="727E3FC0">
                <wp:simplePos x="0" y="0"/>
                <wp:positionH relativeFrom="margin">
                  <wp:posOffset>0</wp:posOffset>
                </wp:positionH>
                <wp:positionV relativeFrom="paragraph">
                  <wp:posOffset>1398905</wp:posOffset>
                </wp:positionV>
                <wp:extent cx="1066800" cy="388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5B9B2" w14:textId="77777777" w:rsidR="00286CF5" w:rsidRDefault="00286CF5" w:rsidP="00286CF5">
                            <w:pPr>
                              <w:spacing w:before="6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CAF17"/>
                                <w:sz w:val="28"/>
                              </w:rPr>
                              <w:t>germs</w:t>
                            </w:r>
                          </w:p>
                          <w:p w14:paraId="01932E0B" w14:textId="77777777" w:rsidR="00286CF5" w:rsidRPr="00462077" w:rsidRDefault="00286CF5" w:rsidP="00286CF5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737479" id="_x0000_s1075" type="#_x0000_t202" style="position:absolute;left:0;text-align:left;margin-left:0;margin-top:110.15pt;width:84pt;height:30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" filled="f" stroked="f">
                <v:textbox>
                  <w:txbxContent>
                    <w:p w14:paraId="0025B9B2" w14:textId="77777777" w:rsidR="00286CF5" w:rsidRDefault="00286CF5" w:rsidP="00286CF5">
                      <w:pPr>
                        <w:spacing w:before="6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CAF17"/>
                          <w:sz w:val="28"/>
                        </w:rPr>
                        <w:t>germs</w:t>
                      </w:r>
                    </w:p>
                    <w:p w14:paraId="01932E0B" w14:textId="77777777" w:rsidR="00286CF5" w:rsidRPr="00462077" w:rsidRDefault="00286CF5" w:rsidP="00286CF5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128B1AB" wp14:editId="3C3E1B46">
                <wp:simplePos x="0" y="0"/>
                <wp:positionH relativeFrom="page">
                  <wp:posOffset>1348740</wp:posOffset>
                </wp:positionH>
                <wp:positionV relativeFrom="page">
                  <wp:posOffset>1463040</wp:posOffset>
                </wp:positionV>
                <wp:extent cx="2087880" cy="601980"/>
                <wp:effectExtent l="0" t="0" r="7620" b="762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C35A" w14:textId="3452D1FF" w:rsidR="00286CF5" w:rsidRDefault="00286CF5" w:rsidP="00286CF5">
                            <w:pPr>
                              <w:pStyle w:val="BodyText"/>
                              <w:spacing w:before="61" w:line="242" w:lineRule="auto"/>
                              <w:ind w:left="141" w:right="228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physical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activity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body fit.</w:t>
                            </w:r>
                          </w:p>
                          <w:p w14:paraId="1EAC3674" w14:textId="77777777" w:rsidR="00286CF5" w:rsidRDefault="00286CF5" w:rsidP="00286CF5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8B1AB" id="Text Box 40" o:spid="_x0000_s1076" type="#_x0000_t202" style="position:absolute;left:0;text-align:left;margin-left:106.2pt;margin-top:115.2pt;width:164.4pt;height:47.4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" filled="f" stroked="f">
                <v:textbox inset="0,0,0,0">
                  <w:txbxContent>
                    <w:p w14:paraId="482DC35A" w14:textId="3452D1FF" w:rsidR="00286CF5" w:rsidRDefault="00286CF5" w:rsidP="00286CF5">
                      <w:pPr>
                        <w:pStyle w:val="BodyText"/>
                        <w:spacing w:before="61" w:line="242" w:lineRule="auto"/>
                        <w:ind w:left="141" w:right="228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physical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activity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 xml:space="preserve">to 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proofErr w:type="gramEnd"/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body fit.</w:t>
                      </w:r>
                    </w:p>
                    <w:p w14:paraId="1EAC3674" w14:textId="77777777" w:rsidR="00286CF5" w:rsidRDefault="00286CF5" w:rsidP="00286CF5">
                      <w:pPr>
                        <w:spacing w:before="20"/>
                        <w:ind w:left="2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DCFF7C2" wp14:editId="75B66CF1">
                <wp:simplePos x="0" y="0"/>
                <wp:positionH relativeFrom="margin">
                  <wp:posOffset>0</wp:posOffset>
                </wp:positionH>
                <wp:positionV relativeFrom="paragraph">
                  <wp:posOffset>842645</wp:posOffset>
                </wp:positionV>
                <wp:extent cx="1066800" cy="33528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BA886" w14:textId="77777777" w:rsidR="00286CF5" w:rsidRDefault="00286CF5" w:rsidP="00286CF5">
                            <w:pPr>
                              <w:spacing w:before="6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BB3"/>
                                <w:sz w:val="28"/>
                              </w:rPr>
                              <w:t>exercise</w:t>
                            </w:r>
                          </w:p>
                          <w:p w14:paraId="71A74787" w14:textId="77777777" w:rsidR="00286CF5" w:rsidRPr="00462077" w:rsidRDefault="00286CF5" w:rsidP="00286CF5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CFF7C2" id="_x0000_s1077" type="#_x0000_t202" style="position:absolute;left:0;text-align:left;margin-left:0;margin-top:66.35pt;width:84pt;height:26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" filled="f" stroked="f">
                <v:textbox>
                  <w:txbxContent>
                    <w:p w14:paraId="58ABA886" w14:textId="77777777" w:rsidR="00286CF5" w:rsidRDefault="00286CF5" w:rsidP="00286CF5">
                      <w:pPr>
                        <w:spacing w:before="6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7BB3"/>
                          <w:sz w:val="28"/>
                        </w:rPr>
                        <w:t>exercise</w:t>
                      </w:r>
                    </w:p>
                    <w:p w14:paraId="71A74787" w14:textId="77777777" w:rsidR="00286CF5" w:rsidRPr="00462077" w:rsidRDefault="00286CF5" w:rsidP="00286CF5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C9393F1" wp14:editId="36840759">
                <wp:simplePos x="0" y="0"/>
                <wp:positionH relativeFrom="page">
                  <wp:posOffset>1348740</wp:posOffset>
                </wp:positionH>
                <wp:positionV relativeFrom="page">
                  <wp:posOffset>937260</wp:posOffset>
                </wp:positionV>
                <wp:extent cx="1905000" cy="51054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D2441" w14:textId="6A6A45A0" w:rsidR="00286CF5" w:rsidRDefault="00286CF5" w:rsidP="00286CF5">
                            <w:pPr>
                              <w:pStyle w:val="BodyText"/>
                              <w:spacing w:before="61" w:line="242" w:lineRule="auto"/>
                              <w:ind w:left="141" w:right="148"/>
                            </w:pPr>
                            <w:r>
                              <w:rPr>
                                <w:color w:val="292526"/>
                              </w:rPr>
                              <w:t>The food and water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9393F1" id="Text Box 39" o:spid="_x0000_s1078" type="#_x0000_t202" style="position:absolute;left:0;text-align:left;margin-left:106.2pt;margin-top:73.8pt;width:150pt;height:40.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" filled="f" stroked="f">
                <v:textbox inset="0,0,0,0">
                  <w:txbxContent>
                    <w:p w14:paraId="2EAD2441" w14:textId="6A6A45A0" w:rsidR="00286CF5" w:rsidRDefault="00286CF5" w:rsidP="00286CF5">
                      <w:pPr>
                        <w:pStyle w:val="BodyText"/>
                        <w:spacing w:before="61" w:line="242" w:lineRule="auto"/>
                        <w:ind w:left="141" w:right="148"/>
                      </w:pPr>
                      <w:r>
                        <w:rPr>
                          <w:color w:val="292526"/>
                        </w:rPr>
                        <w:t>The food and water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6CF5" w:rsidRPr="00286CF5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CDEC797" wp14:editId="57B92B13">
                <wp:simplePos x="0" y="0"/>
                <wp:positionH relativeFrom="margin">
                  <wp:posOffset>0</wp:posOffset>
                </wp:positionH>
                <wp:positionV relativeFrom="paragraph">
                  <wp:posOffset>304800</wp:posOffset>
                </wp:positionV>
                <wp:extent cx="1066800" cy="33528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B7DFF" w14:textId="77777777" w:rsidR="00286CF5" w:rsidRDefault="00286CF5" w:rsidP="00286CF5">
                            <w:pPr>
                              <w:spacing w:before="6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F8F"/>
                                <w:sz w:val="28"/>
                              </w:rPr>
                              <w:t>diet</w:t>
                            </w:r>
                          </w:p>
                          <w:p w14:paraId="552C65D2" w14:textId="77777777" w:rsidR="00286CF5" w:rsidRPr="00462077" w:rsidRDefault="00286CF5" w:rsidP="00286C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DEC797" id="_x0000_s1079" type="#_x0000_t202" style="position:absolute;left:0;text-align:left;margin-left:0;margin-top:24pt;width:84pt;height:26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z/DwIAAPs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" filled="f" stroked="f">
                <v:textbox>
                  <w:txbxContent>
                    <w:p w14:paraId="7ECB7DFF" w14:textId="77777777" w:rsidR="00286CF5" w:rsidRDefault="00286CF5" w:rsidP="00286CF5">
                      <w:pPr>
                        <w:spacing w:before="6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9F8F"/>
                          <w:sz w:val="28"/>
                        </w:rPr>
                        <w:t>diet</w:t>
                      </w:r>
                    </w:p>
                    <w:p w14:paraId="552C65D2" w14:textId="77777777" w:rsidR="00286CF5" w:rsidRPr="00462077" w:rsidRDefault="00286CF5" w:rsidP="00286C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0A46" w:rsidRPr="00BF0A46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328B778" wp14:editId="6892743F">
                <wp:simplePos x="0" y="0"/>
                <wp:positionH relativeFrom="margin">
                  <wp:align>left</wp:align>
                </wp:positionH>
                <wp:positionV relativeFrom="paragraph">
                  <wp:posOffset>-114300</wp:posOffset>
                </wp:positionV>
                <wp:extent cx="2148840" cy="33528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3777" w14:textId="77777777" w:rsidR="00BF0A46" w:rsidRDefault="00BF0A46" w:rsidP="00BF0A46">
                            <w:pPr>
                              <w:spacing w:before="36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Vocabulary</w:t>
                            </w:r>
                          </w:p>
                          <w:p w14:paraId="5AF5B5FC" w14:textId="77777777" w:rsidR="00BF0A46" w:rsidRPr="00462077" w:rsidRDefault="00BF0A46" w:rsidP="00BF0A46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28B778" id="_x0000_s1080" type="#_x0000_t202" style="position:absolute;left:0;text-align:left;margin-left:0;margin-top:-9pt;width:169.2pt;height:26.4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" filled="f" stroked="f">
                <v:textbox>
                  <w:txbxContent>
                    <w:p w14:paraId="4A6D3777" w14:textId="77777777" w:rsidR="00BF0A46" w:rsidRDefault="00BF0A46" w:rsidP="00BF0A46">
                      <w:pPr>
                        <w:spacing w:before="36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Vocabulary</w:t>
                      </w:r>
                    </w:p>
                    <w:p w14:paraId="5AF5B5FC" w14:textId="77777777" w:rsidR="00BF0A46" w:rsidRPr="00462077" w:rsidRDefault="00BF0A46" w:rsidP="00BF0A46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6371E" wp14:editId="091D5936">
                <wp:simplePos x="0" y="0"/>
                <wp:positionH relativeFrom="column">
                  <wp:posOffset>-360045</wp:posOffset>
                </wp:positionH>
                <wp:positionV relativeFrom="page">
                  <wp:posOffset>6753225</wp:posOffset>
                </wp:positionV>
                <wp:extent cx="10691495" cy="804545"/>
                <wp:effectExtent l="0" t="0" r="0" b="0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243F9D" id="Rectangle 1" o:spid="_x0000_s1026" href="https://www.twinkl.co.uk/" style="position:absolute;margin-left:-28.35pt;margin-top:531.75pt;width:841.8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A61E8B">
      <w:headerReference w:type="default" r:id="rId13"/>
      <w:foot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A30C4" w14:textId="77777777" w:rsidR="00D77197" w:rsidRDefault="00D77197" w:rsidP="00DD5720">
      <w:r>
        <w:separator/>
      </w:r>
    </w:p>
  </w:endnote>
  <w:endnote w:type="continuationSeparator" w:id="0">
    <w:p w14:paraId="0E81CCFC" w14:textId="77777777" w:rsidR="00D77197" w:rsidRDefault="00D7719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A00002EF" w:usb1="1000207B" w:usb2="00000000" w:usb3="00000000" w:csb0="0000019F" w:csb1="00000000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4BEAB" w14:textId="7EB27591" w:rsidR="00DC190B" w:rsidRDefault="00DC190B" w:rsidP="003D26A6">
    <w:pPr>
      <w:pStyle w:val="Header"/>
    </w:pPr>
  </w:p>
  <w:p w14:paraId="71036BCD" w14:textId="77777777" w:rsidR="007215F9" w:rsidRDefault="00DC190B">
    <w:pPr>
      <w:pStyle w:val="Footer"/>
    </w:pPr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84DF815" wp14:editId="72332567">
              <wp:simplePos x="0" y="0"/>
              <wp:positionH relativeFrom="page">
                <wp:align>center</wp:align>
              </wp:positionH>
              <wp:positionV relativeFrom="page">
                <wp:posOffset>6867525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16BB3" w14:textId="58AF2CF6" w:rsidR="00DC190B" w:rsidRPr="009E4127" w:rsidRDefault="00DC190B" w:rsidP="003D26A6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2483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2483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84DF815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0;text-align:left;margin-left:0;margin-top:540.7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" filled="f" stroked="f">
              <v:textbox style="mso-fit-shape-to-text:t">
                <w:txbxContent>
                  <w:p w14:paraId="21C16BB3" w14:textId="58AF2CF6" w:rsidR="00DC190B" w:rsidRPr="009E4127" w:rsidRDefault="00DC190B" w:rsidP="003D26A6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312483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312483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FDC2A" w14:textId="21EEE863" w:rsidR="002A5D24" w:rsidRDefault="002A5D24" w:rsidP="003D26A6">
    <w:pPr>
      <w:pStyle w:val="Header"/>
    </w:pPr>
  </w:p>
  <w:p w14:paraId="6E9E161D" w14:textId="77777777" w:rsidR="002A5D24" w:rsidRDefault="002A5D24">
    <w:pPr>
      <w:pStyle w:val="Footer"/>
    </w:pPr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8DCB6A8" wp14:editId="26583A4D">
              <wp:simplePos x="0" y="0"/>
              <wp:positionH relativeFrom="page">
                <wp:align>center</wp:align>
              </wp:positionH>
              <wp:positionV relativeFrom="page">
                <wp:posOffset>6867525</wp:posOffset>
              </wp:positionV>
              <wp:extent cx="2360930" cy="1404620"/>
              <wp:effectExtent l="0" t="0" r="0" b="63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C2C5F2" w14:textId="7327C209" w:rsidR="002A5D24" w:rsidRPr="009E4127" w:rsidRDefault="002A5D24" w:rsidP="003D26A6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2483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2483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DCB6A8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0;text-align:left;margin-left:0;margin-top:540.75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" filled="f" stroked="f">
              <v:textbox style="mso-fit-shape-to-text:t">
                <w:txbxContent>
                  <w:p w14:paraId="79C2C5F2" w14:textId="7327C209" w:rsidR="002A5D24" w:rsidRPr="009E4127" w:rsidRDefault="002A5D24" w:rsidP="003D26A6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312483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312483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3E22D" w14:textId="77777777" w:rsidR="00D77197" w:rsidRDefault="00D77197" w:rsidP="00DD5720">
      <w:r>
        <w:separator/>
      </w:r>
    </w:p>
  </w:footnote>
  <w:footnote w:type="continuationSeparator" w:id="0">
    <w:p w14:paraId="75912589" w14:textId="77777777" w:rsidR="00D77197" w:rsidRDefault="00D7719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4BD58" w14:textId="1F553630" w:rsidR="000510CB" w:rsidRDefault="000510C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35F68C" wp14:editId="6883B9E5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2000" cy="75587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95E83" w14:textId="6555EFDC" w:rsidR="00E401BD" w:rsidRDefault="000510CB" w:rsidP="000510CB">
    <w:pPr>
      <w:pStyle w:val="Header"/>
      <w:tabs>
        <w:tab w:val="clear" w:pos="4513"/>
        <w:tab w:val="clear" w:pos="9026"/>
        <w:tab w:val="left" w:pos="1548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2F2ED036" wp14:editId="173ABEF3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2000" cy="755876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CB"/>
    <w:rsid w:val="00025835"/>
    <w:rsid w:val="0003405A"/>
    <w:rsid w:val="000510CB"/>
    <w:rsid w:val="00067C79"/>
    <w:rsid w:val="000F227B"/>
    <w:rsid w:val="000F793E"/>
    <w:rsid w:val="0012114A"/>
    <w:rsid w:val="00173124"/>
    <w:rsid w:val="00190479"/>
    <w:rsid w:val="001A77E0"/>
    <w:rsid w:val="001B7D7D"/>
    <w:rsid w:val="001F62D2"/>
    <w:rsid w:val="00203298"/>
    <w:rsid w:val="002439AD"/>
    <w:rsid w:val="00254D95"/>
    <w:rsid w:val="00283D04"/>
    <w:rsid w:val="00286CF5"/>
    <w:rsid w:val="002A5D24"/>
    <w:rsid w:val="003118CF"/>
    <w:rsid w:val="00312483"/>
    <w:rsid w:val="00326698"/>
    <w:rsid w:val="00330169"/>
    <w:rsid w:val="00344899"/>
    <w:rsid w:val="00390382"/>
    <w:rsid w:val="003A6A65"/>
    <w:rsid w:val="003C0267"/>
    <w:rsid w:val="003C09FA"/>
    <w:rsid w:val="003D26A6"/>
    <w:rsid w:val="00411653"/>
    <w:rsid w:val="00412284"/>
    <w:rsid w:val="0041650B"/>
    <w:rsid w:val="004275CA"/>
    <w:rsid w:val="00462077"/>
    <w:rsid w:val="004E4E45"/>
    <w:rsid w:val="004E5017"/>
    <w:rsid w:val="004F0EE8"/>
    <w:rsid w:val="005144BA"/>
    <w:rsid w:val="00522CBD"/>
    <w:rsid w:val="00553E0E"/>
    <w:rsid w:val="0059483E"/>
    <w:rsid w:val="005A3494"/>
    <w:rsid w:val="005C4467"/>
    <w:rsid w:val="005D1993"/>
    <w:rsid w:val="00601AF5"/>
    <w:rsid w:val="00633A95"/>
    <w:rsid w:val="0066258A"/>
    <w:rsid w:val="006D108B"/>
    <w:rsid w:val="00704ED0"/>
    <w:rsid w:val="007215F9"/>
    <w:rsid w:val="00722B47"/>
    <w:rsid w:val="007236BD"/>
    <w:rsid w:val="00763739"/>
    <w:rsid w:val="00804933"/>
    <w:rsid w:val="0085068E"/>
    <w:rsid w:val="00872C5C"/>
    <w:rsid w:val="00874EB6"/>
    <w:rsid w:val="00886FE1"/>
    <w:rsid w:val="008A45D3"/>
    <w:rsid w:val="008C138D"/>
    <w:rsid w:val="008C227E"/>
    <w:rsid w:val="0098564A"/>
    <w:rsid w:val="0099473A"/>
    <w:rsid w:val="009C47B0"/>
    <w:rsid w:val="009D2903"/>
    <w:rsid w:val="009D6608"/>
    <w:rsid w:val="009E4127"/>
    <w:rsid w:val="009F5EEC"/>
    <w:rsid w:val="00A00327"/>
    <w:rsid w:val="00A02C82"/>
    <w:rsid w:val="00A34A95"/>
    <w:rsid w:val="00A431AD"/>
    <w:rsid w:val="00A453D6"/>
    <w:rsid w:val="00A61E8B"/>
    <w:rsid w:val="00A72ECB"/>
    <w:rsid w:val="00A74452"/>
    <w:rsid w:val="00AC3604"/>
    <w:rsid w:val="00B021BC"/>
    <w:rsid w:val="00B17F60"/>
    <w:rsid w:val="00B8626B"/>
    <w:rsid w:val="00BD7191"/>
    <w:rsid w:val="00BF0A46"/>
    <w:rsid w:val="00C16398"/>
    <w:rsid w:val="00CA3011"/>
    <w:rsid w:val="00CA4F52"/>
    <w:rsid w:val="00CC0F47"/>
    <w:rsid w:val="00CE75AA"/>
    <w:rsid w:val="00CF513F"/>
    <w:rsid w:val="00D77197"/>
    <w:rsid w:val="00D90104"/>
    <w:rsid w:val="00DC190B"/>
    <w:rsid w:val="00DD5720"/>
    <w:rsid w:val="00DE3EF8"/>
    <w:rsid w:val="00E1404D"/>
    <w:rsid w:val="00E1443E"/>
    <w:rsid w:val="00E376AA"/>
    <w:rsid w:val="00E401BD"/>
    <w:rsid w:val="00E62A7F"/>
    <w:rsid w:val="00EB6D1C"/>
    <w:rsid w:val="00EC3276"/>
    <w:rsid w:val="00ED71A2"/>
    <w:rsid w:val="00EE3823"/>
    <w:rsid w:val="00F357FF"/>
    <w:rsid w:val="00F376A9"/>
    <w:rsid w:val="00F54D28"/>
    <w:rsid w:val="00F66A1C"/>
    <w:rsid w:val="00F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59E99"/>
  <w15:chartTrackingRefBased/>
  <w15:docId w15:val="{36A83FFC-6D9C-4633-A94F-7AB9E277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0510CB"/>
    <w:pPr>
      <w:widowControl w:val="0"/>
      <w:suppressAutoHyphens w:val="0"/>
      <w:adjustRightInd/>
      <w:spacing w:before="8" w:after="0" w:line="240" w:lineRule="auto"/>
      <w:ind w:left="20"/>
      <w:jc w:val="left"/>
      <w:textAlignment w:val="auto"/>
    </w:pPr>
    <w:rPr>
      <w:rFonts w:eastAsia="Twinkl"/>
      <w:color w:val="auto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510CB"/>
    <w:rPr>
      <w:rFonts w:ascii="Twinkl" w:eastAsia="Twinkl" w:hAnsi="Twinkl" w:cs="Twinkl"/>
      <w:sz w:val="28"/>
      <w:szCs w:val="28"/>
      <w:lang w:eastAsia="en-US"/>
    </w:rPr>
  </w:style>
  <w:style w:type="paragraph" w:customStyle="1" w:styleId="BodyCopyKS1KnowledgeOrganiser">
    <w:name w:val="Body Copy (KS1 Knowledge Organiser)"/>
    <w:basedOn w:val="Normal"/>
    <w:uiPriority w:val="99"/>
    <w:rsid w:val="00EC3276"/>
    <w:pPr>
      <w:spacing w:after="170" w:line="380" w:lineRule="atLeast"/>
    </w:pPr>
    <w:rPr>
      <w:color w:val="13131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s/planit-science-primary-teaching-resources/planit-science-primary-teaching-resources-y2/planit-science-primary-teaching-resources-y2-animals-including-human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winkl.co.uk/resources/planit-science-primary-teaching-resources/planit-science-primary-teaching-resources-y2/planit-science-primary-teaching-resources-y2-animals-including-huma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winkl.co.uk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y\Downloads\Activity%20Sheet%20Template%20Landscape%202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389C1-B8BC-425D-BB5F-F4B0E95E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2 Page</Template>
  <TotalTime>0</TotalTime>
  <Pages>2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Fleming</dc:creator>
  <cp:keywords/>
  <dc:description/>
  <cp:lastModifiedBy>Office at Duxford Primary</cp:lastModifiedBy>
  <cp:revision>2</cp:revision>
  <cp:lastPrinted>2023-04-25T15:00:00Z</cp:lastPrinted>
  <dcterms:created xsi:type="dcterms:W3CDTF">2023-04-25T15:00:00Z</dcterms:created>
  <dcterms:modified xsi:type="dcterms:W3CDTF">2023-04-25T15:00:00Z</dcterms:modified>
</cp:coreProperties>
</file>